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CB1" w14:textId="08BC5142" w:rsidR="00BA00AB" w:rsidRDefault="00CC31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SEWYREE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fl.1485-6)</w:t>
      </w:r>
    </w:p>
    <w:p w14:paraId="2E03E695" w14:textId="55700D61" w:rsidR="00CC316F" w:rsidRDefault="00CC31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Devon.</w:t>
      </w:r>
    </w:p>
    <w:p w14:paraId="46BE1EC6" w14:textId="06AF7849" w:rsidR="00CC316F" w:rsidRDefault="00CC31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A640A5" w14:textId="490AAF4A" w:rsidR="00CC316F" w:rsidRDefault="00CC31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6A2CB" w14:textId="77777777" w:rsidR="00CC316F" w:rsidRDefault="00CC316F" w:rsidP="00CC31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1485-6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occurs in the Burgess’ Rolls.</w:t>
      </w:r>
    </w:p>
    <w:p w14:paraId="7F102AAC" w14:textId="77777777" w:rsidR="00CC316F" w:rsidRDefault="00CC316F" w:rsidP="00CC31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2A41FC07" w14:textId="77777777" w:rsidR="00CC316F" w:rsidRDefault="00CC316F" w:rsidP="00CC316F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p.140)</w:t>
      </w:r>
    </w:p>
    <w:p w14:paraId="406E4F9E" w14:textId="77777777" w:rsidR="00CC316F" w:rsidRDefault="00CC316F" w:rsidP="00CC31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F12747" w14:textId="77777777" w:rsidR="00CC316F" w:rsidRDefault="00CC316F" w:rsidP="00CC31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7CC88D" w14:textId="77777777" w:rsidR="00CC316F" w:rsidRPr="001A742D" w:rsidRDefault="00CC316F" w:rsidP="00CC316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39F3904F" w14:textId="4626A96E" w:rsidR="00CC316F" w:rsidRPr="00CC316F" w:rsidRDefault="00CC316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C316F" w:rsidRPr="00CC31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F2BF8" w14:textId="77777777" w:rsidR="00CC316F" w:rsidRDefault="00CC316F" w:rsidP="009139A6">
      <w:r>
        <w:separator/>
      </w:r>
    </w:p>
  </w:endnote>
  <w:endnote w:type="continuationSeparator" w:id="0">
    <w:p w14:paraId="137CC815" w14:textId="77777777" w:rsidR="00CC316F" w:rsidRDefault="00CC31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D7C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B2D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A2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9331B" w14:textId="77777777" w:rsidR="00CC316F" w:rsidRDefault="00CC316F" w:rsidP="009139A6">
      <w:r>
        <w:separator/>
      </w:r>
    </w:p>
  </w:footnote>
  <w:footnote w:type="continuationSeparator" w:id="0">
    <w:p w14:paraId="2BD8C049" w14:textId="77777777" w:rsidR="00CC316F" w:rsidRDefault="00CC31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8D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C3C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1B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6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316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A826A"/>
  <w15:chartTrackingRefBased/>
  <w15:docId w15:val="{D7B4E598-411A-44E4-8D60-401D4139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2022-01-06T11:15:00Z</dcterms:created>
  <dcterms:modified xsi:type="dcterms:W3CDTF">2022-01-06T11:17:00Z</dcterms:modified>
</cp:coreProperties>
</file>