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DC6" w:rsidRDefault="003D3DC6" w:rsidP="003D3DC6">
      <w:pPr>
        <w:pStyle w:val="NoSpacing"/>
      </w:pPr>
      <w:r>
        <w:rPr>
          <w:u w:val="single"/>
        </w:rPr>
        <w:t>John SEWYNNE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3D3DC6" w:rsidRDefault="003D3DC6" w:rsidP="003D3DC6">
      <w:pPr>
        <w:pStyle w:val="NoSpacing"/>
      </w:pPr>
    </w:p>
    <w:p w:rsidR="003D3DC6" w:rsidRDefault="003D3DC6" w:rsidP="003D3DC6">
      <w:pPr>
        <w:pStyle w:val="NoSpacing"/>
      </w:pPr>
    </w:p>
    <w:p w:rsidR="003D3DC6" w:rsidRDefault="003D3DC6" w:rsidP="003D3DC6">
      <w:pPr>
        <w:pStyle w:val="NoSpacing"/>
      </w:pPr>
      <w:r>
        <w:t>20 Jun.1435</w:t>
      </w:r>
      <w:r>
        <w:tab/>
        <w:t>He was a juror on the inquisition post mortem held in Gloucester into lands</w:t>
      </w:r>
    </w:p>
    <w:p w:rsidR="003D3DC6" w:rsidRDefault="003D3DC6" w:rsidP="003D3DC6">
      <w:pPr>
        <w:pStyle w:val="NoSpacing"/>
      </w:pPr>
      <w:r>
        <w:tab/>
      </w:r>
      <w:r>
        <w:tab/>
        <w:t xml:space="preserve">of the late James </w:t>
      </w:r>
      <w:proofErr w:type="spellStart"/>
      <w:r>
        <w:t>Gayner</w:t>
      </w:r>
      <w:proofErr w:type="spellEnd"/>
      <w:r>
        <w:t>(q.v.).</w:t>
      </w:r>
    </w:p>
    <w:p w:rsidR="003D3DC6" w:rsidRDefault="003D3DC6" w:rsidP="003D3DC6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24-292)</w:t>
      </w:r>
    </w:p>
    <w:p w:rsidR="003D3DC6" w:rsidRDefault="003D3DC6" w:rsidP="003D3DC6">
      <w:pPr>
        <w:pStyle w:val="NoSpacing"/>
      </w:pPr>
    </w:p>
    <w:p w:rsidR="003D3DC6" w:rsidRDefault="003D3DC6" w:rsidP="003D3DC6">
      <w:pPr>
        <w:pStyle w:val="NoSpacing"/>
      </w:pPr>
    </w:p>
    <w:p w:rsidR="003D3DC6" w:rsidRDefault="003D3DC6" w:rsidP="003D3DC6">
      <w:pPr>
        <w:pStyle w:val="NoSpacing"/>
      </w:pPr>
      <w:r>
        <w:t>10 September 2017</w:t>
      </w:r>
    </w:p>
    <w:p w:rsidR="006B2F86" w:rsidRPr="003D3DC6" w:rsidRDefault="003D3DC6" w:rsidP="00E71FC3">
      <w:pPr>
        <w:pStyle w:val="NoSpacing"/>
      </w:pPr>
      <w:bookmarkStart w:id="0" w:name="_GoBack"/>
      <w:bookmarkEnd w:id="0"/>
    </w:p>
    <w:sectPr w:rsidR="006B2F86" w:rsidRPr="003D3D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DC6" w:rsidRDefault="003D3DC6" w:rsidP="00E71FC3">
      <w:pPr>
        <w:spacing w:after="0" w:line="240" w:lineRule="auto"/>
      </w:pPr>
      <w:r>
        <w:separator/>
      </w:r>
    </w:p>
  </w:endnote>
  <w:endnote w:type="continuationSeparator" w:id="0">
    <w:p w:rsidR="003D3DC6" w:rsidRDefault="003D3D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DC6" w:rsidRDefault="003D3DC6" w:rsidP="00E71FC3">
      <w:pPr>
        <w:spacing w:after="0" w:line="240" w:lineRule="auto"/>
      </w:pPr>
      <w:r>
        <w:separator/>
      </w:r>
    </w:p>
  </w:footnote>
  <w:footnote w:type="continuationSeparator" w:id="0">
    <w:p w:rsidR="003D3DC6" w:rsidRDefault="003D3D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DC6"/>
    <w:rsid w:val="001A7C09"/>
    <w:rsid w:val="003D3DC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52484"/>
  <w15:chartTrackingRefBased/>
  <w15:docId w15:val="{8B544F89-E294-4D0E-B38F-5E732EC3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2017-09-10T19:41:00Z</dcterms:created>
  <dcterms:modified xsi:type="dcterms:W3CDTF">2017-09-10T19:42:00Z</dcterms:modified>
</cp:coreProperties>
</file>