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3DE" w:rsidRDefault="004463DE" w:rsidP="004463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SEWYN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4463DE" w:rsidRDefault="004463DE" w:rsidP="004463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63DE" w:rsidRDefault="004463DE" w:rsidP="004463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63DE" w:rsidRDefault="004463DE" w:rsidP="004463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Milton Abbas,</w:t>
      </w:r>
    </w:p>
    <w:p w:rsidR="004463DE" w:rsidRDefault="004463DE" w:rsidP="004463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John Keynes, senior(q.v.).</w:t>
      </w:r>
    </w:p>
    <w:p w:rsidR="004463DE" w:rsidRDefault="004463DE" w:rsidP="004463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21-325)</w:t>
      </w:r>
    </w:p>
    <w:p w:rsidR="004463DE" w:rsidRDefault="004463DE" w:rsidP="004463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63DE" w:rsidRDefault="004463DE" w:rsidP="004463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4463DE" w:rsidRDefault="004463DE" w:rsidP="004463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2016</w:t>
      </w:r>
      <w:bookmarkStart w:id="0" w:name="_GoBack"/>
      <w:bookmarkEnd w:id="0"/>
    </w:p>
    <w:sectPr w:rsidR="006B2F86" w:rsidRPr="004463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3DE" w:rsidRDefault="004463DE" w:rsidP="00E71FC3">
      <w:pPr>
        <w:spacing w:after="0" w:line="240" w:lineRule="auto"/>
      </w:pPr>
      <w:r>
        <w:separator/>
      </w:r>
    </w:p>
  </w:endnote>
  <w:endnote w:type="continuationSeparator" w:id="0">
    <w:p w:rsidR="004463DE" w:rsidRDefault="004463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3DE" w:rsidRDefault="004463DE" w:rsidP="00E71FC3">
      <w:pPr>
        <w:spacing w:after="0" w:line="240" w:lineRule="auto"/>
      </w:pPr>
      <w:r>
        <w:separator/>
      </w:r>
    </w:p>
  </w:footnote>
  <w:footnote w:type="continuationSeparator" w:id="0">
    <w:p w:rsidR="004463DE" w:rsidRDefault="004463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3DE"/>
    <w:rsid w:val="004463D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22EFD"/>
  <w15:chartTrackingRefBased/>
  <w15:docId w15:val="{906B0257-930C-4F2A-A04B-F4B639B1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2016-03-28T19:03:00Z</dcterms:created>
  <dcterms:modified xsi:type="dcterms:W3CDTF">2016-03-28T19:03:00Z</dcterms:modified>
</cp:coreProperties>
</file>