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5D632" w14:textId="77777777" w:rsidR="008D7C6D" w:rsidRDefault="008D7C6D" w:rsidP="008D7C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SWETY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05872E0F" w14:textId="77777777" w:rsidR="008D7C6D" w:rsidRDefault="008D7C6D" w:rsidP="008D7C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 Cutler.</w:t>
      </w:r>
    </w:p>
    <w:p w14:paraId="2DFEAC86" w14:textId="77777777" w:rsidR="008D7C6D" w:rsidRDefault="008D7C6D" w:rsidP="008D7C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2D5790" w14:textId="77777777" w:rsidR="008D7C6D" w:rsidRDefault="008D7C6D" w:rsidP="008D7C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8502B5" w14:textId="77777777" w:rsidR="008D7C6D" w:rsidRDefault="008D7C6D" w:rsidP="008D7C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Maud(q.v.).</w:t>
      </w:r>
    </w:p>
    <w:p w14:paraId="25C5B9F7" w14:textId="77777777" w:rsidR="008D7C6D" w:rsidRDefault="008D7C6D" w:rsidP="008D7C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67476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D7BF4E6" w14:textId="77777777" w:rsidR="008D7C6D" w:rsidRDefault="008D7C6D" w:rsidP="008D7C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6EEFED" w14:textId="77777777" w:rsidR="008D7C6D" w:rsidRDefault="008D7C6D" w:rsidP="008D7C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F71ECE" w14:textId="77777777" w:rsidR="008D7C6D" w:rsidRDefault="008D7C6D" w:rsidP="008D7C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1416</w:t>
      </w:r>
      <w:r>
        <w:rPr>
          <w:rFonts w:ascii="Times New Roman" w:hAnsi="Times New Roman" w:cs="Times New Roman"/>
          <w:sz w:val="24"/>
          <w:szCs w:val="24"/>
        </w:rPr>
        <w:tab/>
        <w:t xml:space="preserve">They made a plaint of trespass and assault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Tourteloof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34659828" w14:textId="77777777" w:rsidR="008D7C6D" w:rsidRDefault="008D7C6D" w:rsidP="008D7C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Thaxted(q.v.).   (ibid.)</w:t>
      </w:r>
    </w:p>
    <w:p w14:paraId="388B0FC6" w14:textId="77777777" w:rsidR="008D7C6D" w:rsidRDefault="008D7C6D" w:rsidP="008D7C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E8DF38" w14:textId="77777777" w:rsidR="008D7C6D" w:rsidRDefault="008D7C6D" w:rsidP="008D7C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C83B58" w14:textId="77777777" w:rsidR="008D7C6D" w:rsidRDefault="008D7C6D" w:rsidP="008D7C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June 2022</w:t>
      </w:r>
    </w:p>
    <w:p w14:paraId="2B9E78A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F35A4" w14:textId="77777777" w:rsidR="008D7C6D" w:rsidRDefault="008D7C6D" w:rsidP="009139A6">
      <w:r>
        <w:separator/>
      </w:r>
    </w:p>
  </w:endnote>
  <w:endnote w:type="continuationSeparator" w:id="0">
    <w:p w14:paraId="313AA907" w14:textId="77777777" w:rsidR="008D7C6D" w:rsidRDefault="008D7C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DEB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FC9C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D28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74C39" w14:textId="77777777" w:rsidR="008D7C6D" w:rsidRDefault="008D7C6D" w:rsidP="009139A6">
      <w:r>
        <w:separator/>
      </w:r>
    </w:p>
  </w:footnote>
  <w:footnote w:type="continuationSeparator" w:id="0">
    <w:p w14:paraId="2399AFA4" w14:textId="77777777" w:rsidR="008D7C6D" w:rsidRDefault="008D7C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B7B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989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015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C6D"/>
    <w:rsid w:val="000666E0"/>
    <w:rsid w:val="002510B7"/>
    <w:rsid w:val="005C130B"/>
    <w:rsid w:val="00826F5C"/>
    <w:rsid w:val="008D7C6D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20F78"/>
  <w15:chartTrackingRefBased/>
  <w15:docId w15:val="{C8BB413F-B7EA-48C1-BC4D-95BEA1D56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D7C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2022-06-29T15:56:00Z</dcterms:created>
  <dcterms:modified xsi:type="dcterms:W3CDTF">2022-06-29T15:57:00Z</dcterms:modified>
</cp:coreProperties>
</file>