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D1F1D" w14:textId="77777777" w:rsidR="00C515EA" w:rsidRDefault="00C515EA" w:rsidP="00C5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SWETEMYLK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479F73A7" w14:textId="77777777" w:rsidR="00C515EA" w:rsidRDefault="00C515EA" w:rsidP="00C5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Gloucester.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.</w:t>
      </w:r>
    </w:p>
    <w:p w14:paraId="4B249885" w14:textId="77777777" w:rsidR="00C515EA" w:rsidRDefault="00C515EA" w:rsidP="00C515EA">
      <w:pPr>
        <w:pStyle w:val="NoSpacing"/>
        <w:rPr>
          <w:rFonts w:cs="Times New Roman"/>
          <w:szCs w:val="24"/>
        </w:rPr>
      </w:pPr>
    </w:p>
    <w:p w14:paraId="55FC11C3" w14:textId="77777777" w:rsidR="00C515EA" w:rsidRDefault="00C515EA" w:rsidP="00C515EA">
      <w:pPr>
        <w:pStyle w:val="NoSpacing"/>
        <w:rPr>
          <w:rFonts w:cs="Times New Roman"/>
          <w:szCs w:val="24"/>
        </w:rPr>
      </w:pPr>
    </w:p>
    <w:p w14:paraId="424251D0" w14:textId="77777777" w:rsidR="00C515EA" w:rsidRDefault="00C515EA" w:rsidP="00C5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Agnes </w:t>
      </w:r>
      <w:proofErr w:type="spellStart"/>
      <w:r>
        <w:rPr>
          <w:rFonts w:cs="Times New Roman"/>
          <w:szCs w:val="24"/>
        </w:rPr>
        <w:t>Marcul</w:t>
      </w:r>
      <w:proofErr w:type="spellEnd"/>
      <w:r>
        <w:rPr>
          <w:rFonts w:cs="Times New Roman"/>
          <w:szCs w:val="24"/>
        </w:rPr>
        <w:t>(q.v.), as the executrix of her late husband, Philip(q.v.),</w:t>
      </w:r>
    </w:p>
    <w:p w14:paraId="05496897" w14:textId="77777777" w:rsidR="00C515EA" w:rsidRDefault="00C515EA" w:rsidP="00C5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 and three others.</w:t>
      </w:r>
    </w:p>
    <w:p w14:paraId="6C3E1C07" w14:textId="77777777" w:rsidR="00C515EA" w:rsidRDefault="00C515EA" w:rsidP="00C5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862DD">
          <w:rPr>
            <w:rStyle w:val="Hyperlink"/>
            <w:rFonts w:cs="Times New Roman"/>
            <w:szCs w:val="24"/>
          </w:rPr>
          <w:t>https://waalt.uh.edu/index.php/CP40/618:_K-Z</w:t>
        </w:r>
      </w:hyperlink>
      <w:r>
        <w:rPr>
          <w:rFonts w:cs="Times New Roman"/>
          <w:szCs w:val="24"/>
        </w:rPr>
        <w:t xml:space="preserve"> )</w:t>
      </w:r>
    </w:p>
    <w:p w14:paraId="25C63B12" w14:textId="77777777" w:rsidR="00C515EA" w:rsidRDefault="00C515EA" w:rsidP="00C515EA">
      <w:pPr>
        <w:pStyle w:val="NoSpacing"/>
        <w:rPr>
          <w:rFonts w:cs="Times New Roman"/>
          <w:szCs w:val="24"/>
        </w:rPr>
      </w:pPr>
    </w:p>
    <w:p w14:paraId="40D4E533" w14:textId="77777777" w:rsidR="00C515EA" w:rsidRDefault="00C515EA" w:rsidP="00C515EA">
      <w:pPr>
        <w:pStyle w:val="NoSpacing"/>
        <w:rPr>
          <w:rFonts w:cs="Times New Roman"/>
          <w:szCs w:val="24"/>
        </w:rPr>
      </w:pPr>
    </w:p>
    <w:p w14:paraId="4269B031" w14:textId="77777777" w:rsidR="00C515EA" w:rsidRDefault="00C515EA" w:rsidP="00C5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p w14:paraId="1D764B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1662A" w14:textId="77777777" w:rsidR="00C515EA" w:rsidRDefault="00C515EA" w:rsidP="009139A6">
      <w:r>
        <w:separator/>
      </w:r>
    </w:p>
  </w:endnote>
  <w:endnote w:type="continuationSeparator" w:id="0">
    <w:p w14:paraId="45005A06" w14:textId="77777777" w:rsidR="00C515EA" w:rsidRDefault="00C515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14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76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22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7F34" w14:textId="77777777" w:rsidR="00C515EA" w:rsidRDefault="00C515EA" w:rsidP="009139A6">
      <w:r>
        <w:separator/>
      </w:r>
    </w:p>
  </w:footnote>
  <w:footnote w:type="continuationSeparator" w:id="0">
    <w:p w14:paraId="7026323C" w14:textId="77777777" w:rsidR="00C515EA" w:rsidRDefault="00C515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2BD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95C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BE7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E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515E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58C64"/>
  <w15:chartTrackingRefBased/>
  <w15:docId w15:val="{68F6DA29-90B5-43BB-BA52-379B1193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15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2024-04-01T11:54:00Z</dcterms:created>
  <dcterms:modified xsi:type="dcterms:W3CDTF">2024-04-01T11:55:00Z</dcterms:modified>
</cp:coreProperties>
</file>