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958CF" w14:textId="77777777" w:rsidR="00390C30" w:rsidRDefault="00390C30" w:rsidP="00390C30">
      <w:pPr>
        <w:pStyle w:val="NoSpacing"/>
      </w:pPr>
      <w:r>
        <w:rPr>
          <w:u w:val="single"/>
        </w:rPr>
        <w:t>Margaret SEWSTER</w:t>
      </w:r>
      <w:r>
        <w:t xml:space="preserve">       (fl.1472)</w:t>
      </w:r>
    </w:p>
    <w:p w14:paraId="4600CE1F" w14:textId="77777777" w:rsidR="00390C30" w:rsidRDefault="00390C30" w:rsidP="00390C30">
      <w:pPr>
        <w:pStyle w:val="NoSpacing"/>
      </w:pPr>
      <w:r>
        <w:t xml:space="preserve">of Lincoln diocese. </w:t>
      </w:r>
    </w:p>
    <w:p w14:paraId="27F05BB2" w14:textId="77777777" w:rsidR="00390C30" w:rsidRDefault="00390C30" w:rsidP="00390C30">
      <w:pPr>
        <w:pStyle w:val="NoSpacing"/>
      </w:pPr>
    </w:p>
    <w:p w14:paraId="4AFA8CBC" w14:textId="77777777" w:rsidR="00390C30" w:rsidRDefault="00390C30" w:rsidP="00390C30">
      <w:pPr>
        <w:pStyle w:val="NoSpacing"/>
      </w:pPr>
    </w:p>
    <w:p w14:paraId="08F5F6AC" w14:textId="77777777" w:rsidR="00390C30" w:rsidRDefault="00390C30" w:rsidP="00390C30">
      <w:pPr>
        <w:pStyle w:val="NoSpacing"/>
      </w:pPr>
      <w:r>
        <w:t>21 Aug.1472</w:t>
      </w:r>
      <w:r>
        <w:tab/>
        <w:t xml:space="preserve">He and John </w:t>
      </w:r>
      <w:proofErr w:type="spellStart"/>
      <w:r>
        <w:t>Haynesworth</w:t>
      </w:r>
      <w:proofErr w:type="spellEnd"/>
      <w:r>
        <w:t>(q.v.) requested a dispensation to marry despite an</w:t>
      </w:r>
    </w:p>
    <w:p w14:paraId="5F04C6F3" w14:textId="77777777" w:rsidR="00390C30" w:rsidRDefault="00390C30" w:rsidP="00390C30">
      <w:pPr>
        <w:pStyle w:val="NoSpacing"/>
      </w:pPr>
      <w:r>
        <w:tab/>
      </w:r>
      <w:r>
        <w:tab/>
        <w:t>impediment of public honesty, with legitimation of future issue. Approved.</w:t>
      </w:r>
    </w:p>
    <w:p w14:paraId="55514765" w14:textId="77777777" w:rsidR="00390C30" w:rsidRDefault="00390C30" w:rsidP="00390C30">
      <w:pPr>
        <w:pStyle w:val="NoSpacing"/>
        <w:ind w:left="1440"/>
      </w:pPr>
      <w:r>
        <w:t>(“Supplications from England and Wales in the Registers of the Apostolic Penitentiary, 1410-1503”, volume II 1464-1492 p.109).</w:t>
      </w:r>
    </w:p>
    <w:p w14:paraId="2A2CD5D8" w14:textId="77777777" w:rsidR="00390C30" w:rsidRDefault="00390C30" w:rsidP="00390C30">
      <w:pPr>
        <w:pStyle w:val="NoSpacing"/>
      </w:pPr>
    </w:p>
    <w:p w14:paraId="15148561" w14:textId="77777777" w:rsidR="00390C30" w:rsidRDefault="00390C30" w:rsidP="00390C30">
      <w:pPr>
        <w:pStyle w:val="NoSpacing"/>
      </w:pPr>
    </w:p>
    <w:p w14:paraId="4F4D9FC5" w14:textId="77777777" w:rsidR="00390C30" w:rsidRDefault="00390C30" w:rsidP="00390C30">
      <w:pPr>
        <w:pStyle w:val="NoSpacing"/>
      </w:pPr>
      <w:r>
        <w:t>26 July 2019</w:t>
      </w:r>
    </w:p>
    <w:p w14:paraId="32644D3D" w14:textId="77777777" w:rsidR="006B2F86" w:rsidRPr="00E71FC3" w:rsidRDefault="00390C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63A80" w14:textId="77777777" w:rsidR="00390C30" w:rsidRDefault="00390C30" w:rsidP="00E71FC3">
      <w:pPr>
        <w:spacing w:after="0" w:line="240" w:lineRule="auto"/>
      </w:pPr>
      <w:r>
        <w:separator/>
      </w:r>
    </w:p>
  </w:endnote>
  <w:endnote w:type="continuationSeparator" w:id="0">
    <w:p w14:paraId="1894DC48" w14:textId="77777777" w:rsidR="00390C30" w:rsidRDefault="00390C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D5F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3F1AE" w14:textId="77777777" w:rsidR="00390C30" w:rsidRDefault="00390C30" w:rsidP="00E71FC3">
      <w:pPr>
        <w:spacing w:after="0" w:line="240" w:lineRule="auto"/>
      </w:pPr>
      <w:r>
        <w:separator/>
      </w:r>
    </w:p>
  </w:footnote>
  <w:footnote w:type="continuationSeparator" w:id="0">
    <w:p w14:paraId="12351DA4" w14:textId="77777777" w:rsidR="00390C30" w:rsidRDefault="00390C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30"/>
    <w:rsid w:val="001A7C09"/>
    <w:rsid w:val="00390C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D476"/>
  <w15:chartTrackingRefBased/>
  <w15:docId w15:val="{4CFD7E15-4802-450A-B8AB-140DE443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2020-02-28T19:43:00Z</dcterms:created>
  <dcterms:modified xsi:type="dcterms:W3CDTF">2020-02-28T19:44:00Z</dcterms:modified>
</cp:coreProperties>
</file>