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58D3" w14:textId="77777777" w:rsidR="001543A9" w:rsidRDefault="001543A9" w:rsidP="001543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Anneys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SEWSTER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45418818" w14:textId="77777777" w:rsidR="001543A9" w:rsidRDefault="001543A9" w:rsidP="001543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E0EDAB4" w14:textId="77777777" w:rsidR="001543A9" w:rsidRDefault="001543A9" w:rsidP="001543A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AE9315D" w14:textId="77777777" w:rsidR="001543A9" w:rsidRDefault="001543A9" w:rsidP="00154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Jul.</w:t>
      </w:r>
      <w:r>
        <w:rPr>
          <w:rFonts w:ascii="Times New Roman" w:hAnsi="Times New Roman" w:cs="Times New Roman"/>
          <w:sz w:val="24"/>
          <w:szCs w:val="24"/>
        </w:rPr>
        <w:tab/>
        <w:t>1430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Dionisia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Cheyne of Watford(q.v.).</w:t>
      </w:r>
    </w:p>
    <w:p w14:paraId="7F178DEE" w14:textId="77777777" w:rsidR="001543A9" w:rsidRDefault="001543A9" w:rsidP="00154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45ACD8CC" w14:textId="77777777" w:rsidR="001543A9" w:rsidRDefault="001543A9" w:rsidP="00154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5F556" w14:textId="77777777" w:rsidR="001543A9" w:rsidRDefault="001543A9" w:rsidP="00154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A194F2" w14:textId="77777777" w:rsidR="001543A9" w:rsidRDefault="001543A9" w:rsidP="001543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2022</w:t>
      </w:r>
    </w:p>
    <w:p w14:paraId="6276D9BA" w14:textId="5FDBE44D" w:rsidR="001543A9" w:rsidRPr="001543A9" w:rsidRDefault="001543A9" w:rsidP="001543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BEF15" w14:textId="7D5EC886" w:rsidR="00DE3C58" w:rsidRPr="00DE3C58" w:rsidRDefault="00DE3C58" w:rsidP="00DE3C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DE3C58" w:rsidRPr="00DE3C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20BBC" w14:textId="77777777" w:rsidR="00086543" w:rsidRDefault="00086543" w:rsidP="009139A6">
      <w:r>
        <w:separator/>
      </w:r>
    </w:p>
  </w:endnote>
  <w:endnote w:type="continuationSeparator" w:id="0">
    <w:p w14:paraId="436F600B" w14:textId="77777777" w:rsidR="00086543" w:rsidRDefault="000865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BB9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999B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758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B39C9" w14:textId="77777777" w:rsidR="00086543" w:rsidRDefault="00086543" w:rsidP="009139A6">
      <w:r>
        <w:separator/>
      </w:r>
    </w:p>
  </w:footnote>
  <w:footnote w:type="continuationSeparator" w:id="0">
    <w:p w14:paraId="79909A42" w14:textId="77777777" w:rsidR="00086543" w:rsidRDefault="000865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8A5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CC9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4FF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543"/>
    <w:rsid w:val="000666E0"/>
    <w:rsid w:val="00086543"/>
    <w:rsid w:val="00151F9A"/>
    <w:rsid w:val="001543A9"/>
    <w:rsid w:val="002510B7"/>
    <w:rsid w:val="005C130B"/>
    <w:rsid w:val="007319B4"/>
    <w:rsid w:val="00826F5C"/>
    <w:rsid w:val="009139A6"/>
    <w:rsid w:val="009448BB"/>
    <w:rsid w:val="00A3176C"/>
    <w:rsid w:val="00AE65F8"/>
    <w:rsid w:val="00BA00AB"/>
    <w:rsid w:val="00CB4ED9"/>
    <w:rsid w:val="00DE3C5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B631D"/>
  <w15:chartTrackingRefBased/>
  <w15:docId w15:val="{0E3957C1-B5D7-4A82-86E5-D60294A4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2022-01-01T19:44:00Z</dcterms:created>
  <dcterms:modified xsi:type="dcterms:W3CDTF">2022-01-01T20:14:00Z</dcterms:modified>
</cp:coreProperties>
</file>