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5B7C19" w14:textId="77777777" w:rsidR="00493C99" w:rsidRDefault="00493C99" w:rsidP="00493C99">
      <w:pPr>
        <w:pStyle w:val="NoSpacing"/>
      </w:pPr>
      <w:r>
        <w:rPr>
          <w:u w:val="single"/>
        </w:rPr>
        <w:t>John SEWODE</w:t>
      </w:r>
      <w:r>
        <w:t xml:space="preserve">      (fl.1484)</w:t>
      </w:r>
    </w:p>
    <w:p w14:paraId="21B48BD2" w14:textId="77777777" w:rsidR="00493C99" w:rsidRDefault="00493C99" w:rsidP="00493C99">
      <w:pPr>
        <w:pStyle w:val="NoSpacing"/>
      </w:pPr>
      <w:r>
        <w:t>of Salisbury, Wiltshire. Merchant.</w:t>
      </w:r>
    </w:p>
    <w:p w14:paraId="2664CEBB" w14:textId="77777777" w:rsidR="00493C99" w:rsidRDefault="00493C99" w:rsidP="00493C99">
      <w:pPr>
        <w:pStyle w:val="NoSpacing"/>
      </w:pPr>
    </w:p>
    <w:p w14:paraId="045BB4CD" w14:textId="77777777" w:rsidR="00493C99" w:rsidRDefault="00493C99" w:rsidP="00493C99">
      <w:pPr>
        <w:pStyle w:val="NoSpacing"/>
      </w:pPr>
    </w:p>
    <w:p w14:paraId="4D33E048" w14:textId="77777777" w:rsidR="00493C99" w:rsidRDefault="00493C99" w:rsidP="00493C99">
      <w:pPr>
        <w:pStyle w:val="NoSpacing"/>
      </w:pPr>
      <w:r>
        <w:tab/>
        <w:t>1484</w:t>
      </w:r>
      <w:r>
        <w:tab/>
        <w:t xml:space="preserve">He made a plaint of debt against William Benet of </w:t>
      </w:r>
      <w:proofErr w:type="spellStart"/>
      <w:r>
        <w:t>Urchfont</w:t>
      </w:r>
      <w:proofErr w:type="spellEnd"/>
      <w:r>
        <w:t>, Wiltshire(q.v.),</w:t>
      </w:r>
    </w:p>
    <w:p w14:paraId="5A3012C1" w14:textId="77777777" w:rsidR="00493C99" w:rsidRDefault="00493C99" w:rsidP="00493C99">
      <w:pPr>
        <w:pStyle w:val="NoSpacing"/>
      </w:pPr>
      <w:r>
        <w:tab/>
      </w:r>
      <w:r>
        <w:tab/>
        <w:t xml:space="preserve">Nicholas Pape of </w:t>
      </w:r>
      <w:proofErr w:type="spellStart"/>
      <w:r>
        <w:t>Daryngton</w:t>
      </w:r>
      <w:proofErr w:type="spellEnd"/>
      <w:r>
        <w:t>, Oxfordshire(q.v.), John Childe of Marlborough,</w:t>
      </w:r>
    </w:p>
    <w:p w14:paraId="014C65D6" w14:textId="77777777" w:rsidR="00493C99" w:rsidRDefault="00493C99" w:rsidP="00493C99">
      <w:pPr>
        <w:pStyle w:val="NoSpacing"/>
      </w:pPr>
      <w:r>
        <w:tab/>
      </w:r>
      <w:r>
        <w:tab/>
        <w:t>Wiltshire(q.v.), and Richard Barker of Devizes(q.v.).</w:t>
      </w:r>
    </w:p>
    <w:p w14:paraId="6AEB6F8C" w14:textId="77777777" w:rsidR="00493C99" w:rsidRDefault="00493C99" w:rsidP="00493C99">
      <w:pPr>
        <w:pStyle w:val="NoSpacing"/>
      </w:pPr>
      <w:r>
        <w:tab/>
      </w:r>
      <w:r>
        <w:tab/>
        <w:t>(</w:t>
      </w:r>
      <w:hyperlink r:id="rId6" w:history="1">
        <w:r w:rsidRPr="002F68F7">
          <w:rPr>
            <w:rStyle w:val="Hyperlink"/>
          </w:rPr>
          <w:t>http://aalt.law.uh.edu/Indices/CP40Indices/CP40no888Pl.htm</w:t>
        </w:r>
      </w:hyperlink>
      <w:r>
        <w:t>)</w:t>
      </w:r>
    </w:p>
    <w:p w14:paraId="65233F86" w14:textId="77777777" w:rsidR="00493C99" w:rsidRDefault="00493C99" w:rsidP="00493C99">
      <w:pPr>
        <w:pStyle w:val="NoSpacing"/>
      </w:pPr>
    </w:p>
    <w:p w14:paraId="1448F231" w14:textId="77777777" w:rsidR="00493C99" w:rsidRDefault="00493C99" w:rsidP="00493C99">
      <w:pPr>
        <w:pStyle w:val="NoSpacing"/>
      </w:pPr>
    </w:p>
    <w:p w14:paraId="4D7FF49A" w14:textId="77777777" w:rsidR="00493C99" w:rsidRDefault="00493C99" w:rsidP="00493C99">
      <w:pPr>
        <w:pStyle w:val="NoSpacing"/>
      </w:pPr>
      <w:r>
        <w:t>28 December 2018</w:t>
      </w:r>
    </w:p>
    <w:p w14:paraId="68A5F09A" w14:textId="77777777" w:rsidR="006B2F86" w:rsidRPr="00E71FC3" w:rsidRDefault="00493C9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550E5C" w14:textId="77777777" w:rsidR="00493C99" w:rsidRDefault="00493C99" w:rsidP="00E71FC3">
      <w:pPr>
        <w:spacing w:after="0" w:line="240" w:lineRule="auto"/>
      </w:pPr>
      <w:r>
        <w:separator/>
      </w:r>
    </w:p>
  </w:endnote>
  <w:endnote w:type="continuationSeparator" w:id="0">
    <w:p w14:paraId="6C7575AB" w14:textId="77777777" w:rsidR="00493C99" w:rsidRDefault="00493C9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0306E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0C377C" w14:textId="77777777" w:rsidR="00493C99" w:rsidRDefault="00493C99" w:rsidP="00E71FC3">
      <w:pPr>
        <w:spacing w:after="0" w:line="240" w:lineRule="auto"/>
      </w:pPr>
      <w:r>
        <w:separator/>
      </w:r>
    </w:p>
  </w:footnote>
  <w:footnote w:type="continuationSeparator" w:id="0">
    <w:p w14:paraId="40A43530" w14:textId="77777777" w:rsidR="00493C99" w:rsidRDefault="00493C9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C99"/>
    <w:rsid w:val="001A7C09"/>
    <w:rsid w:val="00493C9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CFFB1"/>
  <w15:chartTrackingRefBased/>
  <w15:docId w15:val="{441CB50B-C065-4109-9104-D3A0FFC90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93C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2018-12-30T15:38:00Z</dcterms:created>
  <dcterms:modified xsi:type="dcterms:W3CDTF">2018-12-30T15:38:00Z</dcterms:modified>
</cp:coreProperties>
</file>