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82E3D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Umanus</w:t>
      </w:r>
      <w:proofErr w:type="spellEnd"/>
      <w:r>
        <w:rPr>
          <w:rFonts w:cs="Times New Roman"/>
          <w:szCs w:val="24"/>
          <w:u w:val="single"/>
        </w:rPr>
        <w:t xml:space="preserve"> SEWETE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942B3C5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Tremtus</w:t>
      </w:r>
      <w:proofErr w:type="spellEnd"/>
      <w:r>
        <w:rPr>
          <w:rFonts w:cs="Times New Roman"/>
          <w:szCs w:val="24"/>
        </w:rPr>
        <w:t xml:space="preserve"> in </w:t>
      </w:r>
      <w:proofErr w:type="spellStart"/>
      <w:proofErr w:type="gramStart"/>
      <w:r>
        <w:rPr>
          <w:rFonts w:cs="Times New Roman"/>
          <w:szCs w:val="24"/>
        </w:rPr>
        <w:t>St.Austell</w:t>
      </w:r>
      <w:proofErr w:type="spellEnd"/>
      <w:proofErr w:type="gramEnd"/>
      <w:r>
        <w:rPr>
          <w:rFonts w:cs="Times New Roman"/>
          <w:szCs w:val="24"/>
        </w:rPr>
        <w:t>, Cornwall. Husbandman.</w:t>
      </w:r>
    </w:p>
    <w:p w14:paraId="0EF79610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</w:p>
    <w:p w14:paraId="4B44A347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</w:p>
    <w:p w14:paraId="2338AEDD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Michael </w:t>
      </w:r>
      <w:proofErr w:type="spellStart"/>
      <w:r>
        <w:rPr>
          <w:rFonts w:cs="Times New Roman"/>
          <w:szCs w:val="24"/>
        </w:rPr>
        <w:t>Pedit</w:t>
      </w:r>
      <w:proofErr w:type="spellEnd"/>
      <w:r>
        <w:rPr>
          <w:rFonts w:cs="Times New Roman"/>
          <w:szCs w:val="24"/>
        </w:rPr>
        <w:t>(q.v.) brought a plaint of trespass against him and 8 others.</w:t>
      </w:r>
    </w:p>
    <w:p w14:paraId="5099267B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E66207E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</w:p>
    <w:p w14:paraId="4EF93327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</w:p>
    <w:p w14:paraId="492C2D8B" w14:textId="77777777" w:rsidR="005622BE" w:rsidRDefault="005622BE" w:rsidP="005622B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December 2022</w:t>
      </w:r>
    </w:p>
    <w:p w14:paraId="10CE27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5BC6" w14:textId="77777777" w:rsidR="005622BE" w:rsidRDefault="005622BE" w:rsidP="009139A6">
      <w:r>
        <w:separator/>
      </w:r>
    </w:p>
  </w:endnote>
  <w:endnote w:type="continuationSeparator" w:id="0">
    <w:p w14:paraId="5729FC16" w14:textId="77777777" w:rsidR="005622BE" w:rsidRDefault="005622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8E3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93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3C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9132" w14:textId="77777777" w:rsidR="005622BE" w:rsidRDefault="005622BE" w:rsidP="009139A6">
      <w:r>
        <w:separator/>
      </w:r>
    </w:p>
  </w:footnote>
  <w:footnote w:type="continuationSeparator" w:id="0">
    <w:p w14:paraId="45101DFC" w14:textId="77777777" w:rsidR="005622BE" w:rsidRDefault="005622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77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04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3A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BE"/>
    <w:rsid w:val="000666E0"/>
    <w:rsid w:val="002510B7"/>
    <w:rsid w:val="005622B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1DC23"/>
  <w15:chartTrackingRefBased/>
  <w15:docId w15:val="{4DECA3C6-3938-40D5-B1C8-C7A7FBA4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2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2023-01-18T19:28:00Z</dcterms:created>
  <dcterms:modified xsi:type="dcterms:W3CDTF">2023-01-18T19:28:00Z</dcterms:modified>
</cp:coreProperties>
</file>