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4EEA5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SEWESTER,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E434DE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Ashwell, Hertfordshire. Yeoman.</w:t>
      </w:r>
    </w:p>
    <w:p w14:paraId="61CCE51D" w14:textId="77777777" w:rsidR="00526A1B" w:rsidRDefault="00526A1B" w:rsidP="00526A1B">
      <w:pPr>
        <w:rPr>
          <w:rFonts w:ascii="Times New Roman" w:hAnsi="Times New Roman" w:cs="Times New Roman"/>
        </w:rPr>
      </w:pPr>
    </w:p>
    <w:p w14:paraId="0C7E79C8" w14:textId="77777777" w:rsidR="00526A1B" w:rsidRDefault="00526A1B" w:rsidP="00526A1B">
      <w:pPr>
        <w:rPr>
          <w:rFonts w:ascii="Times New Roman" w:hAnsi="Times New Roman" w:cs="Times New Roman"/>
        </w:rPr>
      </w:pPr>
    </w:p>
    <w:p w14:paraId="6B12A4E0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him</w:t>
      </w:r>
    </w:p>
    <w:p w14:paraId="454C208F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12 others.</w:t>
      </w:r>
    </w:p>
    <w:p w14:paraId="1489D91B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75A9B68" w14:textId="77777777" w:rsidR="00526A1B" w:rsidRDefault="00526A1B" w:rsidP="00526A1B">
      <w:pPr>
        <w:rPr>
          <w:rFonts w:ascii="Times New Roman" w:hAnsi="Times New Roman" w:cs="Times New Roman"/>
        </w:rPr>
      </w:pPr>
    </w:p>
    <w:p w14:paraId="3A0899E8" w14:textId="77777777" w:rsidR="00526A1B" w:rsidRDefault="00526A1B" w:rsidP="00526A1B">
      <w:pPr>
        <w:rPr>
          <w:rFonts w:ascii="Times New Roman" w:hAnsi="Times New Roman" w:cs="Times New Roman"/>
        </w:rPr>
      </w:pPr>
    </w:p>
    <w:p w14:paraId="77052ACD" w14:textId="77777777" w:rsidR="00526A1B" w:rsidRDefault="00526A1B" w:rsidP="00526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January 2018</w:t>
      </w:r>
    </w:p>
    <w:p w14:paraId="6271DDC9" w14:textId="77777777" w:rsidR="006B2F86" w:rsidRPr="00E71FC3" w:rsidRDefault="00526A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DA8E6" w14:textId="77777777" w:rsidR="00526A1B" w:rsidRDefault="00526A1B" w:rsidP="00E71FC3">
      <w:r>
        <w:separator/>
      </w:r>
    </w:p>
  </w:endnote>
  <w:endnote w:type="continuationSeparator" w:id="0">
    <w:p w14:paraId="1D15B929" w14:textId="77777777" w:rsidR="00526A1B" w:rsidRDefault="00526A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375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6587D" w14:textId="77777777" w:rsidR="00526A1B" w:rsidRDefault="00526A1B" w:rsidP="00E71FC3">
      <w:r>
        <w:separator/>
      </w:r>
    </w:p>
  </w:footnote>
  <w:footnote w:type="continuationSeparator" w:id="0">
    <w:p w14:paraId="7B629996" w14:textId="77777777" w:rsidR="00526A1B" w:rsidRDefault="00526A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1B"/>
    <w:rsid w:val="001A7C09"/>
    <w:rsid w:val="00526A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52B0C"/>
  <w15:chartTrackingRefBased/>
  <w15:docId w15:val="{9345762B-C76C-4FD0-AF19-9BC2CDFF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6A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26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2018-01-26T21:02:00Z</dcterms:created>
  <dcterms:modified xsi:type="dcterms:W3CDTF">2018-01-26T21:03:00Z</dcterms:modified>
</cp:coreProperties>
</file>