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3E0C4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SEWERE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502B943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</w:p>
    <w:p w14:paraId="448A150F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</w:p>
    <w:p w14:paraId="0056B280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replaced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Quaderyng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on the commission to collect the taxes of the</w:t>
      </w:r>
    </w:p>
    <w:p w14:paraId="190A8802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tenth and the fifteenth in Kent.    (C.F.R. 1405-13 p.95)</w:t>
      </w:r>
    </w:p>
    <w:p w14:paraId="44106E59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</w:p>
    <w:p w14:paraId="45662853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</w:p>
    <w:p w14:paraId="7B25DBF4" w14:textId="77777777" w:rsidR="00C757D2" w:rsidRDefault="00C757D2" w:rsidP="00C757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2021</w:t>
      </w:r>
    </w:p>
    <w:p w14:paraId="07221B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F4736" w14:textId="77777777" w:rsidR="00C757D2" w:rsidRDefault="00C757D2" w:rsidP="009139A6">
      <w:r>
        <w:separator/>
      </w:r>
    </w:p>
  </w:endnote>
  <w:endnote w:type="continuationSeparator" w:id="0">
    <w:p w14:paraId="42E146E1" w14:textId="77777777" w:rsidR="00C757D2" w:rsidRDefault="00C757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C0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A3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38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C4849" w14:textId="77777777" w:rsidR="00C757D2" w:rsidRDefault="00C757D2" w:rsidP="009139A6">
      <w:r>
        <w:separator/>
      </w:r>
    </w:p>
  </w:footnote>
  <w:footnote w:type="continuationSeparator" w:id="0">
    <w:p w14:paraId="04E7BB03" w14:textId="77777777" w:rsidR="00C757D2" w:rsidRDefault="00C757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62E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5E2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EA5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D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57D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4BCBD"/>
  <w15:chartTrackingRefBased/>
  <w15:docId w15:val="{7AB82940-DA7A-4EE5-9641-FE646FD3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7D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2022-08-06T20:14:00Z</dcterms:created>
  <dcterms:modified xsi:type="dcterms:W3CDTF">2022-08-06T20:14:00Z</dcterms:modified>
</cp:coreProperties>
</file>