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03E23" w14:textId="77777777" w:rsidR="00E26059" w:rsidRDefault="00E26059" w:rsidP="00E260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SEWELL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d.1406)</w:t>
      </w:r>
    </w:p>
    <w:p w14:paraId="57EC8C92" w14:textId="77777777" w:rsidR="00E26059" w:rsidRDefault="00E26059" w:rsidP="00E260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Hoddesdon.</w:t>
      </w:r>
    </w:p>
    <w:p w14:paraId="28D99E4C" w14:textId="77777777" w:rsidR="00E26059" w:rsidRDefault="00E26059" w:rsidP="00E26059">
      <w:pPr>
        <w:rPr>
          <w:rFonts w:ascii="Times New Roman" w:hAnsi="Times New Roman" w:cs="Times New Roman"/>
          <w:sz w:val="24"/>
          <w:szCs w:val="24"/>
        </w:rPr>
      </w:pPr>
    </w:p>
    <w:p w14:paraId="3F9A9A9B" w14:textId="77777777" w:rsidR="00E26059" w:rsidRDefault="00E26059" w:rsidP="00E26059">
      <w:pPr>
        <w:rPr>
          <w:rFonts w:ascii="Times New Roman" w:hAnsi="Times New Roman" w:cs="Times New Roman"/>
          <w:sz w:val="24"/>
          <w:szCs w:val="24"/>
        </w:rPr>
      </w:pPr>
    </w:p>
    <w:p w14:paraId="292A13B6" w14:textId="77777777" w:rsidR="00E26059" w:rsidRDefault="00E26059" w:rsidP="00E26059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Jun.1406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E42FA11" w14:textId="77777777" w:rsidR="00E26059" w:rsidRDefault="00E26059" w:rsidP="00E26059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p.247)</w:t>
      </w:r>
    </w:p>
    <w:p w14:paraId="7A804CEB" w14:textId="77777777" w:rsidR="00E26059" w:rsidRDefault="00E26059" w:rsidP="00E260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2713BF0B" w14:textId="77777777" w:rsidR="00E26059" w:rsidRDefault="00E26059" w:rsidP="00E26059">
      <w:pPr>
        <w:rPr>
          <w:rFonts w:ascii="Times New Roman" w:hAnsi="Times New Roman" w:cs="Times New Roman"/>
          <w:sz w:val="24"/>
          <w:szCs w:val="24"/>
        </w:rPr>
      </w:pPr>
    </w:p>
    <w:p w14:paraId="3B94E396" w14:textId="77777777" w:rsidR="00E26059" w:rsidRDefault="00E26059" w:rsidP="00E26059">
      <w:pPr>
        <w:rPr>
          <w:rFonts w:ascii="Times New Roman" w:hAnsi="Times New Roman" w:cs="Times New Roman"/>
          <w:sz w:val="24"/>
          <w:szCs w:val="24"/>
        </w:rPr>
      </w:pPr>
    </w:p>
    <w:p w14:paraId="59EBBC1F" w14:textId="77777777" w:rsidR="00E26059" w:rsidRDefault="00E26059" w:rsidP="00E260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January 2022</w:t>
      </w:r>
    </w:p>
    <w:p w14:paraId="0C561A6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E75A7" w14:textId="77777777" w:rsidR="00E26059" w:rsidRDefault="00E26059" w:rsidP="009139A6">
      <w:r>
        <w:separator/>
      </w:r>
    </w:p>
  </w:endnote>
  <w:endnote w:type="continuationSeparator" w:id="0">
    <w:p w14:paraId="605CC0E7" w14:textId="77777777" w:rsidR="00E26059" w:rsidRDefault="00E260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C6B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C33B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9AF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EE94E" w14:textId="77777777" w:rsidR="00E26059" w:rsidRDefault="00E26059" w:rsidP="009139A6">
      <w:r>
        <w:separator/>
      </w:r>
    </w:p>
  </w:footnote>
  <w:footnote w:type="continuationSeparator" w:id="0">
    <w:p w14:paraId="64A94C0E" w14:textId="77777777" w:rsidR="00E26059" w:rsidRDefault="00E260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603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28B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EB2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05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2605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F5D05"/>
  <w15:chartTrackingRefBased/>
  <w15:docId w15:val="{F7B275FC-B9DD-4E18-999B-842376813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05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2022-02-13T21:01:00Z</dcterms:created>
  <dcterms:modified xsi:type="dcterms:W3CDTF">2022-02-13T21:01:00Z</dcterms:modified>
</cp:coreProperties>
</file>