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62EFF" w14:textId="77777777" w:rsidR="00B0648A" w:rsidRDefault="00B0648A" w:rsidP="00B064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SEWELL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fl.1464)</w:t>
      </w:r>
    </w:p>
    <w:p w14:paraId="397594F3" w14:textId="1783A95D" w:rsidR="00B0648A" w:rsidRDefault="00B0648A" w:rsidP="00B064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r>
        <w:rPr>
          <w:rFonts w:cs="Times New Roman"/>
          <w:szCs w:val="24"/>
        </w:rPr>
        <w:t>Gentleman.</w:t>
      </w:r>
    </w:p>
    <w:p w14:paraId="6EDFFD7A" w14:textId="77777777" w:rsidR="00B0648A" w:rsidRDefault="00B0648A" w:rsidP="00B0648A">
      <w:pPr>
        <w:pStyle w:val="NoSpacing"/>
        <w:rPr>
          <w:rFonts w:cs="Times New Roman"/>
          <w:szCs w:val="24"/>
        </w:rPr>
      </w:pPr>
    </w:p>
    <w:p w14:paraId="220C21F1" w14:textId="77777777" w:rsidR="00B0648A" w:rsidRDefault="00B0648A" w:rsidP="00B0648A">
      <w:pPr>
        <w:pStyle w:val="NoSpacing"/>
        <w:rPr>
          <w:rFonts w:cs="Times New Roman"/>
          <w:szCs w:val="24"/>
        </w:rPr>
      </w:pPr>
    </w:p>
    <w:p w14:paraId="467ECE53" w14:textId="77777777" w:rsidR="00B0648A" w:rsidRDefault="00B0648A" w:rsidP="00B064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May1464</w:t>
      </w:r>
      <w:r>
        <w:rPr>
          <w:rFonts w:cs="Times New Roman"/>
          <w:szCs w:val="24"/>
        </w:rPr>
        <w:tab/>
        <w:t>He was one of those to whom Ralph Askam of London, skinner(q.v.),</w:t>
      </w:r>
    </w:p>
    <w:p w14:paraId="09BE33B3" w14:textId="77777777" w:rsidR="00B0648A" w:rsidRDefault="00B0648A" w:rsidP="00B064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     (C.C.R. 1461-68 pp.257-8)</w:t>
      </w:r>
    </w:p>
    <w:p w14:paraId="60D222EE" w14:textId="77777777" w:rsidR="00B0648A" w:rsidRDefault="00B0648A" w:rsidP="00B0648A">
      <w:pPr>
        <w:pStyle w:val="NoSpacing"/>
        <w:rPr>
          <w:rFonts w:cs="Times New Roman"/>
          <w:szCs w:val="24"/>
        </w:rPr>
      </w:pPr>
    </w:p>
    <w:p w14:paraId="7892FA8B" w14:textId="77777777" w:rsidR="00B0648A" w:rsidRDefault="00B0648A" w:rsidP="00B0648A">
      <w:pPr>
        <w:pStyle w:val="NoSpacing"/>
        <w:rPr>
          <w:rFonts w:cs="Times New Roman"/>
          <w:szCs w:val="24"/>
        </w:rPr>
      </w:pPr>
    </w:p>
    <w:p w14:paraId="39A2B0E4" w14:textId="77777777" w:rsidR="00B0648A" w:rsidRDefault="00B0648A" w:rsidP="00B064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August 2023</w:t>
      </w:r>
    </w:p>
    <w:p w14:paraId="491902A7" w14:textId="3168E130" w:rsidR="00B0648A" w:rsidRPr="00B0648A" w:rsidRDefault="00B0648A" w:rsidP="009139A6">
      <w:pPr>
        <w:pStyle w:val="NoSpacing"/>
        <w:rPr>
          <w:rFonts w:cs="Times New Roman"/>
          <w:szCs w:val="24"/>
        </w:rPr>
      </w:pPr>
    </w:p>
    <w:sectPr w:rsidR="00B0648A" w:rsidRPr="00B064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4C756" w14:textId="77777777" w:rsidR="00B0648A" w:rsidRDefault="00B0648A" w:rsidP="009139A6">
      <w:r>
        <w:separator/>
      </w:r>
    </w:p>
  </w:endnote>
  <w:endnote w:type="continuationSeparator" w:id="0">
    <w:p w14:paraId="0D930F11" w14:textId="77777777" w:rsidR="00B0648A" w:rsidRDefault="00B064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926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8BC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387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647AE" w14:textId="77777777" w:rsidR="00B0648A" w:rsidRDefault="00B0648A" w:rsidP="009139A6">
      <w:r>
        <w:separator/>
      </w:r>
    </w:p>
  </w:footnote>
  <w:footnote w:type="continuationSeparator" w:id="0">
    <w:p w14:paraId="6A402DA2" w14:textId="77777777" w:rsidR="00B0648A" w:rsidRDefault="00B064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DA7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858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1DC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48A"/>
    <w:rsid w:val="000666E0"/>
    <w:rsid w:val="002510B7"/>
    <w:rsid w:val="003900F8"/>
    <w:rsid w:val="005C130B"/>
    <w:rsid w:val="00826F5C"/>
    <w:rsid w:val="009139A6"/>
    <w:rsid w:val="009448BB"/>
    <w:rsid w:val="00947624"/>
    <w:rsid w:val="00A3176C"/>
    <w:rsid w:val="00AE65F8"/>
    <w:rsid w:val="00B0648A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18861"/>
  <w15:chartTrackingRefBased/>
  <w15:docId w15:val="{292BF61A-FB0B-47CB-ACAE-52B9047B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594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2023-08-17T20:29:00Z</dcterms:created>
  <dcterms:modified xsi:type="dcterms:W3CDTF">2023-08-18T06:28:00Z</dcterms:modified>
</cp:coreProperties>
</file>