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SEWE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Salisbury. Yeoman.</w:t>
      </w: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Lyghtfote(q.v.) brought a plaint of debt against him,</w:t>
      </w: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Dyver of Beaminster(q.v.), Bartholomew Champe of </w:t>
      </w: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Salisbury(q.v.), John Hogges of Chippenham(q.v.) and Michael Lye of</w:t>
      </w: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Salisbury(q.v.).</w:t>
      </w: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199" w:rsidRDefault="00D64199" w:rsidP="00D641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199" w:rsidRDefault="00D64199" w:rsidP="00564E3C">
      <w:pPr>
        <w:spacing w:after="0" w:line="240" w:lineRule="auto"/>
      </w:pPr>
      <w:r>
        <w:separator/>
      </w:r>
    </w:p>
  </w:endnote>
  <w:endnote w:type="continuationSeparator" w:id="0">
    <w:p w:rsidR="00D64199" w:rsidRDefault="00D6419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4199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199" w:rsidRDefault="00D64199" w:rsidP="00564E3C">
      <w:pPr>
        <w:spacing w:after="0" w:line="240" w:lineRule="auto"/>
      </w:pPr>
      <w:r>
        <w:separator/>
      </w:r>
    </w:p>
  </w:footnote>
  <w:footnote w:type="continuationSeparator" w:id="0">
    <w:p w:rsidR="00D64199" w:rsidRDefault="00D6419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99"/>
    <w:rsid w:val="00372DC6"/>
    <w:rsid w:val="00564E3C"/>
    <w:rsid w:val="0064591D"/>
    <w:rsid w:val="00D6419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D10F1B-4EC6-4369-9E1B-C44AD6B6C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641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2015-11-14T19:15:00Z</dcterms:created>
  <dcterms:modified xsi:type="dcterms:W3CDTF">2015-11-14T19:16:00Z</dcterms:modified>
</cp:coreProperties>
</file>