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2926D" w14:textId="77777777" w:rsidR="005625E7" w:rsidRDefault="005625E7" w:rsidP="005625E7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Henry SEWARDBY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fl.1428-38)</w:t>
      </w:r>
    </w:p>
    <w:p w14:paraId="78383862" w14:textId="77777777" w:rsidR="005625E7" w:rsidRDefault="005625E7" w:rsidP="005625E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Tower Ward, London.</w:t>
      </w:r>
    </w:p>
    <w:p w14:paraId="1FD8112C" w14:textId="77777777" w:rsidR="005625E7" w:rsidRDefault="005625E7" w:rsidP="005625E7">
      <w:pPr>
        <w:pStyle w:val="NoSpacing"/>
        <w:rPr>
          <w:rFonts w:cs="Times New Roman"/>
          <w:szCs w:val="24"/>
        </w:rPr>
      </w:pPr>
    </w:p>
    <w:p w14:paraId="3F178B58" w14:textId="77777777" w:rsidR="005625E7" w:rsidRDefault="005625E7" w:rsidP="005625E7">
      <w:pPr>
        <w:pStyle w:val="NoSpacing"/>
        <w:rPr>
          <w:rFonts w:cs="Times New Roman"/>
          <w:szCs w:val="24"/>
        </w:rPr>
      </w:pPr>
    </w:p>
    <w:p w14:paraId="054977F4" w14:textId="77777777" w:rsidR="005625E7" w:rsidRDefault="005625E7" w:rsidP="005625E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Dec.1428</w:t>
      </w:r>
      <w:r>
        <w:rPr>
          <w:rFonts w:cs="Times New Roman"/>
          <w:szCs w:val="24"/>
        </w:rPr>
        <w:tab/>
        <w:t>He was elected Beadle.</w:t>
      </w:r>
    </w:p>
    <w:p w14:paraId="6E8B7BF8" w14:textId="77777777" w:rsidR="005625E7" w:rsidRDefault="005625E7" w:rsidP="005625E7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(“The Government of London and its relations with the Crown 1400-1450” by</w:t>
      </w:r>
    </w:p>
    <w:p w14:paraId="781FB900" w14:textId="77777777" w:rsidR="005625E7" w:rsidRDefault="005625E7" w:rsidP="005625E7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p.555)</w:t>
      </w:r>
    </w:p>
    <w:p w14:paraId="74092205" w14:textId="77777777" w:rsidR="005625E7" w:rsidRDefault="005625E7" w:rsidP="005625E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8 May1438</w:t>
      </w:r>
      <w:r>
        <w:rPr>
          <w:rFonts w:eastAsia="Times New Roman" w:cs="Times New Roman"/>
          <w:szCs w:val="24"/>
        </w:rPr>
        <w:tab/>
        <w:t>He was re-elected.  (ibid.)</w:t>
      </w:r>
    </w:p>
    <w:p w14:paraId="1D6AFEBF" w14:textId="77777777" w:rsidR="005625E7" w:rsidRDefault="005625E7" w:rsidP="005625E7">
      <w:pPr>
        <w:pStyle w:val="NoSpacing"/>
        <w:rPr>
          <w:rFonts w:eastAsia="Times New Roman" w:cs="Times New Roman"/>
          <w:szCs w:val="24"/>
        </w:rPr>
      </w:pPr>
    </w:p>
    <w:p w14:paraId="2CBBB2A4" w14:textId="77777777" w:rsidR="005625E7" w:rsidRDefault="005625E7" w:rsidP="005625E7">
      <w:pPr>
        <w:pStyle w:val="NoSpacing"/>
        <w:rPr>
          <w:rFonts w:eastAsia="Times New Roman" w:cs="Times New Roman"/>
          <w:szCs w:val="24"/>
        </w:rPr>
      </w:pPr>
    </w:p>
    <w:p w14:paraId="37C0FB78" w14:textId="77777777" w:rsidR="005625E7" w:rsidRDefault="005625E7" w:rsidP="005625E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18 January 2024</w:t>
      </w:r>
    </w:p>
    <w:p w14:paraId="569D8978" w14:textId="77777777" w:rsidR="00BA00AB" w:rsidRPr="00EB3209" w:rsidRDefault="00BA00AB" w:rsidP="005625E7">
      <w:pPr>
        <w:pStyle w:val="NoSpacing"/>
        <w:tabs>
          <w:tab w:val="left" w:pos="90"/>
        </w:tabs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DED072" w14:textId="77777777" w:rsidR="005625E7" w:rsidRDefault="005625E7" w:rsidP="009139A6">
      <w:r>
        <w:separator/>
      </w:r>
    </w:p>
  </w:endnote>
  <w:endnote w:type="continuationSeparator" w:id="0">
    <w:p w14:paraId="4E8D9957" w14:textId="77777777" w:rsidR="005625E7" w:rsidRDefault="005625E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CAE0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441E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8E28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20282" w14:textId="77777777" w:rsidR="005625E7" w:rsidRDefault="005625E7" w:rsidP="009139A6">
      <w:r>
        <w:separator/>
      </w:r>
    </w:p>
  </w:footnote>
  <w:footnote w:type="continuationSeparator" w:id="0">
    <w:p w14:paraId="24CE4D1E" w14:textId="77777777" w:rsidR="005625E7" w:rsidRDefault="005625E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1E2A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3926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4381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5E7"/>
    <w:rsid w:val="000666E0"/>
    <w:rsid w:val="002510B7"/>
    <w:rsid w:val="005625E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6514B"/>
  <w15:chartTrackingRefBased/>
  <w15:docId w15:val="{6D99EB68-B2EC-4D04-9D00-A5D016836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2024-01-18T17:42:00Z</dcterms:created>
  <dcterms:modified xsi:type="dcterms:W3CDTF">2024-01-18T17:43:00Z</dcterms:modified>
</cp:coreProperties>
</file>