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2FC" w:rsidRDefault="005712FC" w:rsidP="005712F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SEWARD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5712FC" w:rsidRDefault="005712FC" w:rsidP="005712F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Uppingham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Rutland. Chapman.</w:t>
      </w:r>
    </w:p>
    <w:p w:rsidR="005712FC" w:rsidRDefault="005712FC" w:rsidP="005712F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712FC" w:rsidRDefault="005712FC" w:rsidP="005712F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712FC" w:rsidRDefault="005712FC" w:rsidP="005712F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Oxenden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debt against him, William Couper</w:t>
      </w:r>
    </w:p>
    <w:p w:rsidR="005712FC" w:rsidRDefault="005712FC" w:rsidP="005712F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Uppingham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and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Lakke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Bulwick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Northamptonshire(q.v.).</w:t>
      </w:r>
    </w:p>
    <w:p w:rsidR="005712FC" w:rsidRDefault="005712FC" w:rsidP="005712F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5712FC" w:rsidRDefault="005712FC" w:rsidP="005712F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712FC" w:rsidRDefault="005712FC" w:rsidP="005712F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712FC" w:rsidRDefault="005712FC" w:rsidP="005712F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27 April 2016</w:t>
      </w:r>
    </w:p>
    <w:p w:rsidR="006B2F86" w:rsidRPr="00E71FC3" w:rsidRDefault="005712F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FC" w:rsidRDefault="005712FC" w:rsidP="00E71FC3">
      <w:pPr>
        <w:spacing w:after="0" w:line="240" w:lineRule="auto"/>
      </w:pPr>
      <w:r>
        <w:separator/>
      </w:r>
    </w:p>
  </w:endnote>
  <w:endnote w:type="continuationSeparator" w:id="0">
    <w:p w:rsidR="005712FC" w:rsidRDefault="005712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FC" w:rsidRDefault="005712FC" w:rsidP="00E71FC3">
      <w:pPr>
        <w:spacing w:after="0" w:line="240" w:lineRule="auto"/>
      </w:pPr>
      <w:r>
        <w:separator/>
      </w:r>
    </w:p>
  </w:footnote>
  <w:footnote w:type="continuationSeparator" w:id="0">
    <w:p w:rsidR="005712FC" w:rsidRDefault="005712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2FC"/>
    <w:rsid w:val="005712F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F1733E-E20C-44CD-A141-F15CD152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712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2016-05-17T21:14:00Z</dcterms:created>
  <dcterms:modified xsi:type="dcterms:W3CDTF">2016-05-17T21:15:00Z</dcterms:modified>
</cp:coreProperties>
</file>