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3D69C" w14:textId="77777777" w:rsidR="004F578E" w:rsidRDefault="004F578E" w:rsidP="004F578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SEWARD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37FCEC73" w14:textId="77777777" w:rsidR="004F578E" w:rsidRDefault="004F578E" w:rsidP="004F578E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D07C014" w14:textId="77777777" w:rsidR="004F578E" w:rsidRDefault="004F578E" w:rsidP="004F578E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2D60CA56" w14:textId="77777777" w:rsidR="004F578E" w:rsidRDefault="004F578E" w:rsidP="004F578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Mar.1485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Rickmansworth,</w:t>
      </w:r>
    </w:p>
    <w:p w14:paraId="753EFD83" w14:textId="77777777" w:rsidR="004F578E" w:rsidRDefault="004F578E" w:rsidP="004F578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Hertfordshire, into lands of Margery </w:t>
      </w:r>
      <w:proofErr w:type="spellStart"/>
      <w:r>
        <w:rPr>
          <w:rFonts w:eastAsia="Times New Roman" w:cs="Times New Roman"/>
          <w:szCs w:val="24"/>
        </w:rPr>
        <w:t>Powtrell</w:t>
      </w:r>
      <w:proofErr w:type="spellEnd"/>
      <w:r>
        <w:rPr>
          <w:rFonts w:eastAsia="Times New Roman" w:cs="Times New Roman"/>
          <w:szCs w:val="24"/>
        </w:rPr>
        <w:t>(q.v.).</w:t>
      </w:r>
    </w:p>
    <w:p w14:paraId="0C90743E" w14:textId="77777777" w:rsidR="004F578E" w:rsidRDefault="004F578E" w:rsidP="004F578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CC8267F" w14:textId="77777777" w:rsidR="004F578E" w:rsidRDefault="004F578E" w:rsidP="004F578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pp.155-6)</w:t>
      </w:r>
    </w:p>
    <w:p w14:paraId="4579A3EA" w14:textId="77777777" w:rsidR="004F578E" w:rsidRDefault="004F578E" w:rsidP="004F578E">
      <w:pPr>
        <w:pStyle w:val="NoSpacing"/>
        <w:rPr>
          <w:rFonts w:eastAsia="Times New Roman" w:cs="Times New Roman"/>
          <w:szCs w:val="24"/>
        </w:rPr>
      </w:pPr>
    </w:p>
    <w:p w14:paraId="66921050" w14:textId="77777777" w:rsidR="004F578E" w:rsidRDefault="004F578E" w:rsidP="004F578E">
      <w:pPr>
        <w:pStyle w:val="NoSpacing"/>
        <w:rPr>
          <w:rFonts w:eastAsia="Times New Roman" w:cs="Times New Roman"/>
          <w:szCs w:val="24"/>
        </w:rPr>
      </w:pPr>
    </w:p>
    <w:p w14:paraId="0C88B1C5" w14:textId="77777777" w:rsidR="004F578E" w:rsidRDefault="004F578E" w:rsidP="004F578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November 2023</w:t>
      </w:r>
    </w:p>
    <w:p w14:paraId="46BBB6D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4C5DBF" w14:textId="77777777" w:rsidR="004F578E" w:rsidRDefault="004F578E" w:rsidP="009139A6">
      <w:r>
        <w:separator/>
      </w:r>
    </w:p>
  </w:endnote>
  <w:endnote w:type="continuationSeparator" w:id="0">
    <w:p w14:paraId="135AF31F" w14:textId="77777777" w:rsidR="004F578E" w:rsidRDefault="004F57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2F30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A70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7CC7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2F7DB" w14:textId="77777777" w:rsidR="004F578E" w:rsidRDefault="004F578E" w:rsidP="009139A6">
      <w:r>
        <w:separator/>
      </w:r>
    </w:p>
  </w:footnote>
  <w:footnote w:type="continuationSeparator" w:id="0">
    <w:p w14:paraId="5FB7702B" w14:textId="77777777" w:rsidR="004F578E" w:rsidRDefault="004F57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8DC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0F63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1AE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78E"/>
    <w:rsid w:val="000666E0"/>
    <w:rsid w:val="002510B7"/>
    <w:rsid w:val="004F578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D7207B"/>
  <w15:chartTrackingRefBased/>
  <w15:docId w15:val="{E6600D25-FE29-4400-B9B4-D892C5AD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2023-11-23T21:14:00Z</dcterms:created>
  <dcterms:modified xsi:type="dcterms:W3CDTF">2023-11-23T21:14:00Z</dcterms:modified>
</cp:coreProperties>
</file>