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9B99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SEWARD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48A626D5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Norton,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92C82BC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A03978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C97BE6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</w:p>
    <w:p w14:paraId="18A2EF17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a tenth granted to the King at the last Parliament.</w:t>
      </w:r>
    </w:p>
    <w:p w14:paraId="3DBAF23D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pp.186-7)</w:t>
      </w:r>
    </w:p>
    <w:p w14:paraId="47EBE06E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0DC6BC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8DEDEC" w14:textId="77777777" w:rsidR="008D4300" w:rsidRDefault="008D4300" w:rsidP="008D43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3CA815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7CED7" w14:textId="77777777" w:rsidR="008D4300" w:rsidRDefault="008D4300" w:rsidP="009139A6">
      <w:r>
        <w:separator/>
      </w:r>
    </w:p>
  </w:endnote>
  <w:endnote w:type="continuationSeparator" w:id="0">
    <w:p w14:paraId="00E3DE73" w14:textId="77777777" w:rsidR="008D4300" w:rsidRDefault="008D43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B24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FF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685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65398" w14:textId="77777777" w:rsidR="008D4300" w:rsidRDefault="008D4300" w:rsidP="009139A6">
      <w:r>
        <w:separator/>
      </w:r>
    </w:p>
  </w:footnote>
  <w:footnote w:type="continuationSeparator" w:id="0">
    <w:p w14:paraId="37B06A44" w14:textId="77777777" w:rsidR="008D4300" w:rsidRDefault="008D43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D88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F33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EB4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00"/>
    <w:rsid w:val="000666E0"/>
    <w:rsid w:val="002510B7"/>
    <w:rsid w:val="005C130B"/>
    <w:rsid w:val="00826F5C"/>
    <w:rsid w:val="008D430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06324"/>
  <w15:chartTrackingRefBased/>
  <w15:docId w15:val="{E07FAF6D-5C02-4641-88B8-F7A73B6E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2021-05-23T20:42:00Z</dcterms:created>
  <dcterms:modified xsi:type="dcterms:W3CDTF">2021-05-23T20:42:00Z</dcterms:modified>
</cp:coreProperties>
</file>