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5A98B" w14:textId="6B160EC5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SEWARD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841794D" w14:textId="46754361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Norton.</w:t>
      </w:r>
    </w:p>
    <w:p w14:paraId="31A5EB79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760B7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562B90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AD22069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A32219A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Oxford.</w:t>
      </w:r>
    </w:p>
    <w:p w14:paraId="503FF965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14F7979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3F25F" w14:textId="77777777" w:rsidR="00A20384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5F111" w14:textId="77777777" w:rsidR="00A20384" w:rsidRPr="00680D2B" w:rsidRDefault="00A20384" w:rsidP="00A203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023B893E" w14:textId="7E1DE8BF" w:rsidR="00BA00AB" w:rsidRPr="00A203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203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B41CE" w14:textId="77777777" w:rsidR="00A20384" w:rsidRDefault="00A20384" w:rsidP="009139A6">
      <w:r>
        <w:separator/>
      </w:r>
    </w:p>
  </w:endnote>
  <w:endnote w:type="continuationSeparator" w:id="0">
    <w:p w14:paraId="1847B217" w14:textId="77777777" w:rsidR="00A20384" w:rsidRDefault="00A203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BD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841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F16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CCEEA" w14:textId="77777777" w:rsidR="00A20384" w:rsidRDefault="00A20384" w:rsidP="009139A6">
      <w:r>
        <w:separator/>
      </w:r>
    </w:p>
  </w:footnote>
  <w:footnote w:type="continuationSeparator" w:id="0">
    <w:p w14:paraId="4F8C837E" w14:textId="77777777" w:rsidR="00A20384" w:rsidRDefault="00A203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70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71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15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84"/>
    <w:rsid w:val="000666E0"/>
    <w:rsid w:val="002510B7"/>
    <w:rsid w:val="005C130B"/>
    <w:rsid w:val="00826F5C"/>
    <w:rsid w:val="009139A6"/>
    <w:rsid w:val="009448BB"/>
    <w:rsid w:val="00A2038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5E6B0"/>
  <w15:chartTrackingRefBased/>
  <w15:docId w15:val="{6445B039-D5AE-432A-B26C-B1810A44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2021-05-03T15:03:00Z</dcterms:created>
  <dcterms:modified xsi:type="dcterms:W3CDTF">2021-05-03T15:04:00Z</dcterms:modified>
</cp:coreProperties>
</file>