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D57CA6" w14:textId="77777777" w:rsidR="009D4C87" w:rsidRDefault="009D4C87" w:rsidP="009D4C8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SEWARD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4C1BDB59" w14:textId="77777777" w:rsidR="009D4C87" w:rsidRDefault="009D4C87" w:rsidP="009D4C8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Oxford. Fuller.</w:t>
      </w:r>
    </w:p>
    <w:p w14:paraId="63BAC683" w14:textId="77777777" w:rsidR="009D4C87" w:rsidRDefault="009D4C87" w:rsidP="009D4C87">
      <w:pPr>
        <w:rPr>
          <w:rFonts w:ascii="Times New Roman" w:hAnsi="Times New Roman" w:cs="Times New Roman"/>
        </w:rPr>
      </w:pPr>
    </w:p>
    <w:p w14:paraId="0F5E7FFC" w14:textId="1E8457E2" w:rsidR="009D4C87" w:rsidRDefault="009D4C87" w:rsidP="009D4C87">
      <w:pPr>
        <w:rPr>
          <w:rFonts w:ascii="Times New Roman" w:hAnsi="Times New Roman" w:cs="Times New Roman"/>
        </w:rPr>
      </w:pPr>
    </w:p>
    <w:p w14:paraId="12307542" w14:textId="77777777" w:rsidR="00E2548E" w:rsidRPr="00E2548E" w:rsidRDefault="00E2548E" w:rsidP="00E2548E">
      <w:pPr>
        <w:rPr>
          <w:rFonts w:ascii="Times New Roman" w:eastAsiaTheme="minorEastAsia" w:hAnsi="Times New Roman" w:cs="Times New Roman"/>
          <w:lang w:eastAsia="en-GB"/>
        </w:rPr>
      </w:pPr>
      <w:r w:rsidRPr="00E2548E">
        <w:rPr>
          <w:rFonts w:ascii="Times New Roman" w:eastAsiaTheme="minorEastAsia" w:hAnsi="Times New Roman" w:cs="Times New Roman"/>
          <w:lang w:eastAsia="en-GB"/>
        </w:rPr>
        <w:tab/>
        <w:t>1483</w:t>
      </w:r>
      <w:r w:rsidRPr="00E2548E">
        <w:rPr>
          <w:rFonts w:ascii="Times New Roman" w:eastAsiaTheme="minorEastAsia" w:hAnsi="Times New Roman" w:cs="Times New Roman"/>
          <w:lang w:eastAsia="en-GB"/>
        </w:rPr>
        <w:tab/>
        <w:t>He was the defendant in a plaint of debt.</w:t>
      </w:r>
    </w:p>
    <w:p w14:paraId="680F1CA5" w14:textId="77777777" w:rsidR="00E2548E" w:rsidRPr="00E2548E" w:rsidRDefault="00E2548E" w:rsidP="00E2548E">
      <w:pPr>
        <w:rPr>
          <w:rFonts w:ascii="Times New Roman" w:eastAsiaTheme="minorEastAsia" w:hAnsi="Times New Roman" w:cs="Times New Roman"/>
          <w:lang w:eastAsia="en-GB"/>
        </w:rPr>
      </w:pPr>
      <w:r w:rsidRPr="00E2548E">
        <w:rPr>
          <w:rFonts w:ascii="Times New Roman" w:eastAsiaTheme="minorEastAsia" w:hAnsi="Times New Roman" w:cs="Times New Roman"/>
          <w:lang w:eastAsia="en-GB"/>
        </w:rPr>
        <w:tab/>
      </w:r>
      <w:r w:rsidRPr="00E2548E">
        <w:rPr>
          <w:rFonts w:ascii="Times New Roman" w:eastAsiaTheme="minorEastAsia" w:hAnsi="Times New Roman" w:cs="Times New Roman"/>
          <w:lang w:eastAsia="en-GB"/>
        </w:rPr>
        <w:tab/>
        <w:t>(Michaelmas term 1483)</w:t>
      </w:r>
    </w:p>
    <w:p w14:paraId="562C2CCD" w14:textId="26CAE492" w:rsidR="00E2548E" w:rsidRDefault="00E2548E" w:rsidP="00E2548E">
      <w:pPr>
        <w:rPr>
          <w:rFonts w:ascii="Times New Roman" w:hAnsi="Times New Roman" w:cs="Times New Roman"/>
        </w:rPr>
      </w:pPr>
      <w:r w:rsidRPr="00E2548E">
        <w:rPr>
          <w:rFonts w:ascii="Times New Roman" w:eastAsiaTheme="minorEastAsia" w:hAnsi="Times New Roman" w:cs="Times New Roman"/>
          <w:lang w:eastAsia="en-GB"/>
        </w:rPr>
        <w:tab/>
      </w:r>
      <w:r w:rsidRPr="00E2548E">
        <w:rPr>
          <w:rFonts w:ascii="Times New Roman" w:eastAsiaTheme="minorEastAsia" w:hAnsi="Times New Roman" w:cs="Times New Roman"/>
          <w:lang w:eastAsia="en-GB"/>
        </w:rPr>
        <w:tab/>
        <w:t>(</w:t>
      </w:r>
      <w:proofErr w:type="gramStart"/>
      <w:r w:rsidRPr="00E2548E">
        <w:rPr>
          <w:rFonts w:ascii="Times New Roman" w:eastAsiaTheme="minorEastAsia" w:hAnsi="Times New Roman" w:cs="Times New Roman"/>
          <w:lang w:eastAsia="en-GB"/>
        </w:rPr>
        <w:t>http://www.uh.edu/waalt/index.php/CP40/886 )</w:t>
      </w:r>
      <w:proofErr w:type="gramEnd"/>
    </w:p>
    <w:p w14:paraId="3760ABB5" w14:textId="77777777" w:rsidR="009D4C87" w:rsidRDefault="009D4C87" w:rsidP="009D4C8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Isbury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Letcombe</w:t>
      </w:r>
      <w:proofErr w:type="spellEnd"/>
      <w:r>
        <w:rPr>
          <w:rFonts w:ascii="Times New Roman" w:hAnsi="Times New Roman" w:cs="Times New Roman"/>
        </w:rPr>
        <w:t xml:space="preserve"> Regis, Berkshire(q.v.), brought a plaint of debt</w:t>
      </w:r>
    </w:p>
    <w:p w14:paraId="12A80B55" w14:textId="77777777" w:rsidR="009D4C87" w:rsidRDefault="009D4C87" w:rsidP="009D4C8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against him.</w:t>
      </w:r>
    </w:p>
    <w:p w14:paraId="53C787C8" w14:textId="77777777" w:rsidR="009D4C87" w:rsidRDefault="009D4C87" w:rsidP="009D4C8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7E338C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28B0DD92" w14:textId="77777777" w:rsidR="009D4C87" w:rsidRDefault="009D4C87" w:rsidP="009D4C87">
      <w:pPr>
        <w:rPr>
          <w:rFonts w:ascii="Times New Roman" w:hAnsi="Times New Roman" w:cs="Times New Roman"/>
        </w:rPr>
      </w:pPr>
    </w:p>
    <w:p w14:paraId="243102AE" w14:textId="77777777" w:rsidR="009D4C87" w:rsidRDefault="009D4C87" w:rsidP="009D4C87">
      <w:pPr>
        <w:rPr>
          <w:rFonts w:ascii="Times New Roman" w:hAnsi="Times New Roman" w:cs="Times New Roman"/>
        </w:rPr>
      </w:pPr>
    </w:p>
    <w:p w14:paraId="0740A27C" w14:textId="432D0E11" w:rsidR="009D4C87" w:rsidRDefault="009D4C87" w:rsidP="009D4C8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24 February 2018</w:t>
      </w:r>
    </w:p>
    <w:p w14:paraId="32816B3B" w14:textId="3B27506A" w:rsidR="00E2548E" w:rsidRDefault="00E2548E" w:rsidP="009D4C8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15 May 2020</w:t>
      </w:r>
    </w:p>
    <w:p w14:paraId="55A61748" w14:textId="77777777" w:rsidR="006B2F86" w:rsidRPr="00E71FC3" w:rsidRDefault="00E2548E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AB2DED6" w14:textId="77777777" w:rsidR="009D4C87" w:rsidRDefault="009D4C87" w:rsidP="00E71FC3">
      <w:r>
        <w:separator/>
      </w:r>
    </w:p>
  </w:endnote>
  <w:endnote w:type="continuationSeparator" w:id="0">
    <w:p w14:paraId="69A1AA56" w14:textId="77777777" w:rsidR="009D4C87" w:rsidRDefault="009D4C87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901769B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FD813C0" w14:textId="77777777" w:rsidR="009D4C87" w:rsidRDefault="009D4C87" w:rsidP="00E71FC3">
      <w:r>
        <w:separator/>
      </w:r>
    </w:p>
  </w:footnote>
  <w:footnote w:type="continuationSeparator" w:id="0">
    <w:p w14:paraId="1B1F99CE" w14:textId="77777777" w:rsidR="009D4C87" w:rsidRDefault="009D4C87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4C87"/>
    <w:rsid w:val="001A7C09"/>
    <w:rsid w:val="00577BD5"/>
    <w:rsid w:val="00656CBA"/>
    <w:rsid w:val="006A1F77"/>
    <w:rsid w:val="00733BE7"/>
    <w:rsid w:val="009D4C87"/>
    <w:rsid w:val="00AB52E8"/>
    <w:rsid w:val="00B16D3F"/>
    <w:rsid w:val="00BB41AC"/>
    <w:rsid w:val="00E2548E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1989C5"/>
  <w15:chartTrackingRefBased/>
  <w15:docId w15:val="{46E404FC-E164-4511-8154-129487328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4C87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9D4C8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64</Words>
  <Characters>369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2018-02-28T22:27:00Z</dcterms:created>
  <dcterms:modified xsi:type="dcterms:W3CDTF">2020-05-15T09:12:00Z</dcterms:modified>
</cp:coreProperties>
</file>