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CC47E" w14:textId="77777777" w:rsidR="008C5E5C" w:rsidRDefault="008C5E5C" w:rsidP="008C5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12ADE87" w14:textId="77777777" w:rsidR="008C5E5C" w:rsidRDefault="008C5E5C" w:rsidP="008C5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7C931" w14:textId="77777777" w:rsidR="008C5E5C" w:rsidRDefault="008C5E5C" w:rsidP="008C5E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DE4912" w14:textId="77777777" w:rsidR="008C5E5C" w:rsidRDefault="008C5E5C" w:rsidP="008C5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Bridgewater, Somerset,</w:t>
      </w:r>
    </w:p>
    <w:p w14:paraId="61A62382" w14:textId="77777777" w:rsidR="008C5E5C" w:rsidRDefault="008C5E5C" w:rsidP="008C5E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Paulet(q.v.).</w:t>
      </w:r>
    </w:p>
    <w:p w14:paraId="3DAD289D" w14:textId="77777777" w:rsidR="008C5E5C" w:rsidRDefault="008C5E5C" w:rsidP="008C5E5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FBE893" w14:textId="77777777" w:rsidR="008C5E5C" w:rsidRDefault="008C5E5C" w:rsidP="008C5E5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p.34)</w:t>
      </w:r>
    </w:p>
    <w:p w14:paraId="79162B90" w14:textId="77777777" w:rsidR="008C5E5C" w:rsidRDefault="008C5E5C" w:rsidP="008C5E5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2921D2F" w14:textId="77777777" w:rsidR="008C5E5C" w:rsidRDefault="008C5E5C" w:rsidP="008C5E5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A76873E" w14:textId="77777777" w:rsidR="008C5E5C" w:rsidRDefault="008C5E5C" w:rsidP="008C5E5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2022</w:t>
      </w:r>
    </w:p>
    <w:p w14:paraId="7D2301A2" w14:textId="502F0FF8" w:rsidR="00BA00AB" w:rsidRPr="008C5E5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C5E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60774" w14:textId="77777777" w:rsidR="008C5E5C" w:rsidRDefault="008C5E5C" w:rsidP="009139A6">
      <w:r>
        <w:separator/>
      </w:r>
    </w:p>
  </w:endnote>
  <w:endnote w:type="continuationSeparator" w:id="0">
    <w:p w14:paraId="390626F2" w14:textId="77777777" w:rsidR="008C5E5C" w:rsidRDefault="008C5E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AE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E0F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D2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29F69" w14:textId="77777777" w:rsidR="008C5E5C" w:rsidRDefault="008C5E5C" w:rsidP="009139A6">
      <w:r>
        <w:separator/>
      </w:r>
    </w:p>
  </w:footnote>
  <w:footnote w:type="continuationSeparator" w:id="0">
    <w:p w14:paraId="5D6CEC84" w14:textId="77777777" w:rsidR="008C5E5C" w:rsidRDefault="008C5E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C6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1C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9D3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5C"/>
    <w:rsid w:val="000666E0"/>
    <w:rsid w:val="002510B7"/>
    <w:rsid w:val="005C130B"/>
    <w:rsid w:val="00826F5C"/>
    <w:rsid w:val="008C5E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F5C1"/>
  <w15:chartTrackingRefBased/>
  <w15:docId w15:val="{DD86B79E-34A6-406F-9A62-EA6AD249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2022-03-31T19:40:00Z</dcterms:created>
  <dcterms:modified xsi:type="dcterms:W3CDTF">2022-03-31T19:40:00Z</dcterms:modified>
</cp:coreProperties>
</file>