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082" w:rsidRDefault="00442082" w:rsidP="004420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SEWALL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42082" w:rsidRDefault="00442082" w:rsidP="004420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Stroud, Gloucestershire. Cloth man.</w:t>
      </w:r>
    </w:p>
    <w:p w:rsidR="00442082" w:rsidRDefault="00442082" w:rsidP="00442082">
      <w:pPr>
        <w:rPr>
          <w:rFonts w:ascii="Times New Roman" w:hAnsi="Times New Roman" w:cs="Times New Roman"/>
        </w:rPr>
      </w:pPr>
    </w:p>
    <w:p w:rsidR="00442082" w:rsidRDefault="00442082" w:rsidP="00442082">
      <w:pPr>
        <w:rPr>
          <w:rFonts w:ascii="Times New Roman" w:hAnsi="Times New Roman" w:cs="Times New Roman"/>
        </w:rPr>
      </w:pPr>
    </w:p>
    <w:p w:rsidR="00442082" w:rsidRDefault="00442082" w:rsidP="00442082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Farmour</w:t>
      </w:r>
      <w:proofErr w:type="spellEnd"/>
      <w:r>
        <w:rPr>
          <w:rFonts w:ascii="Times New Roman" w:hAnsi="Times New Roman" w:cs="Times New Roman"/>
        </w:rPr>
        <w:t xml:space="preserve"> of Witney, Oxfordshire(q.v.), brought a plaint of debt against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him and Richard Pope of Stroud(q.v.).</w:t>
      </w:r>
    </w:p>
    <w:p w:rsidR="00442082" w:rsidRDefault="00442082" w:rsidP="004420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42082" w:rsidRDefault="00442082" w:rsidP="00442082">
      <w:pPr>
        <w:rPr>
          <w:rFonts w:ascii="Times New Roman" w:hAnsi="Times New Roman" w:cs="Times New Roman"/>
        </w:rPr>
      </w:pPr>
    </w:p>
    <w:p w:rsidR="00442082" w:rsidRDefault="00442082" w:rsidP="00442082">
      <w:pPr>
        <w:rPr>
          <w:rFonts w:ascii="Times New Roman" w:hAnsi="Times New Roman" w:cs="Times New Roman"/>
        </w:rPr>
      </w:pPr>
    </w:p>
    <w:p w:rsidR="00442082" w:rsidRDefault="00442082" w:rsidP="004420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October 2017</w:t>
      </w:r>
    </w:p>
    <w:p w:rsidR="006B2F86" w:rsidRPr="00E71FC3" w:rsidRDefault="0044208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2082" w:rsidRDefault="00442082" w:rsidP="00E71FC3">
      <w:r>
        <w:separator/>
      </w:r>
    </w:p>
  </w:endnote>
  <w:endnote w:type="continuationSeparator" w:id="0">
    <w:p w:rsidR="00442082" w:rsidRDefault="004420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2082" w:rsidRDefault="00442082" w:rsidP="00E71FC3">
      <w:r>
        <w:separator/>
      </w:r>
    </w:p>
  </w:footnote>
  <w:footnote w:type="continuationSeparator" w:id="0">
    <w:p w:rsidR="00442082" w:rsidRDefault="004420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082"/>
    <w:rsid w:val="001A7C09"/>
    <w:rsid w:val="0044208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19096"/>
  <w15:chartTrackingRefBased/>
  <w15:docId w15:val="{716A1BF6-2AC0-491A-ABA9-8BB4DEF9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20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420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2017-10-13T19:58:00Z</dcterms:created>
  <dcterms:modified xsi:type="dcterms:W3CDTF">2017-10-13T19:59:00Z</dcterms:modified>
</cp:coreProperties>
</file>