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763AAB" w:rsidP="00E71FC3">
      <w:pPr>
        <w:pStyle w:val="NoSpacing"/>
      </w:pPr>
      <w:r>
        <w:rPr>
          <w:u w:val="single"/>
        </w:rPr>
        <w:t>Robert SEWALL</w:t>
      </w:r>
      <w:r>
        <w:t xml:space="preserve">    (fl.1495-6)</w:t>
      </w:r>
    </w:p>
    <w:p w:rsidR="00763AAB" w:rsidRDefault="00763AAB" w:rsidP="00E71FC3">
      <w:pPr>
        <w:pStyle w:val="NoSpacing"/>
      </w:pPr>
      <w:r>
        <w:t>of Cambridge University.</w:t>
      </w:r>
    </w:p>
    <w:p w:rsidR="00763AAB" w:rsidRDefault="00763AAB" w:rsidP="00E71FC3">
      <w:pPr>
        <w:pStyle w:val="NoSpacing"/>
      </w:pPr>
    </w:p>
    <w:p w:rsidR="00763AAB" w:rsidRDefault="00763AAB" w:rsidP="00E71FC3">
      <w:pPr>
        <w:pStyle w:val="NoSpacing"/>
      </w:pPr>
    </w:p>
    <w:p w:rsidR="00763AAB" w:rsidRDefault="00763AAB" w:rsidP="00E71FC3">
      <w:pPr>
        <w:pStyle w:val="NoSpacing"/>
      </w:pPr>
      <w:r>
        <w:t xml:space="preserve">         1495-6</w:t>
      </w:r>
      <w:r>
        <w:tab/>
        <w:t>M.Gram.   (Alumni Cantab.vol.1 part 4 p.45)</w:t>
      </w:r>
    </w:p>
    <w:p w:rsidR="00763AAB" w:rsidRDefault="00763AAB" w:rsidP="00E71FC3">
      <w:pPr>
        <w:pStyle w:val="NoSpacing"/>
      </w:pPr>
    </w:p>
    <w:p w:rsidR="00763AAB" w:rsidRDefault="00763AAB" w:rsidP="00E71FC3">
      <w:pPr>
        <w:pStyle w:val="NoSpacing"/>
      </w:pPr>
    </w:p>
    <w:p w:rsidR="00763AAB" w:rsidRPr="00763AAB" w:rsidRDefault="00763AAB" w:rsidP="00E71FC3">
      <w:pPr>
        <w:pStyle w:val="NoSpacing"/>
      </w:pPr>
      <w:r>
        <w:t>6 August 2016</w:t>
      </w:r>
      <w:bookmarkStart w:id="0" w:name="_GoBack"/>
      <w:bookmarkEnd w:id="0"/>
    </w:p>
    <w:sectPr w:rsidR="00763AAB" w:rsidRPr="00763AA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AAB" w:rsidRDefault="00763AAB" w:rsidP="00E71FC3">
      <w:pPr>
        <w:spacing w:after="0" w:line="240" w:lineRule="auto"/>
      </w:pPr>
      <w:r>
        <w:separator/>
      </w:r>
    </w:p>
  </w:endnote>
  <w:endnote w:type="continuationSeparator" w:id="0">
    <w:p w:rsidR="00763AAB" w:rsidRDefault="00763A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AAB" w:rsidRDefault="00763AAB" w:rsidP="00E71FC3">
      <w:pPr>
        <w:spacing w:after="0" w:line="240" w:lineRule="auto"/>
      </w:pPr>
      <w:r>
        <w:separator/>
      </w:r>
    </w:p>
  </w:footnote>
  <w:footnote w:type="continuationSeparator" w:id="0">
    <w:p w:rsidR="00763AAB" w:rsidRDefault="00763A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AAB"/>
    <w:rsid w:val="001A7C09"/>
    <w:rsid w:val="00733BE7"/>
    <w:rsid w:val="00763AA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FDD20"/>
  <w15:chartTrackingRefBased/>
  <w15:docId w15:val="{8C869BEA-FADC-4DEE-8ED5-0D645A3B6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2016-08-06T11:09:00Z</dcterms:created>
  <dcterms:modified xsi:type="dcterms:W3CDTF">2016-08-06T11:10:00Z</dcterms:modified>
</cp:coreProperties>
</file>