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234E9" w14:textId="6D0D9288" w:rsidR="00BA00AB" w:rsidRDefault="00A028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SEWALL</w:t>
      </w:r>
      <w:r>
        <w:rPr>
          <w:rFonts w:ascii="Times New Roman" w:hAnsi="Times New Roman" w:cs="Times New Roman"/>
          <w:sz w:val="24"/>
          <w:szCs w:val="24"/>
        </w:rPr>
        <w:t xml:space="preserve">      (d.1460)</w:t>
      </w:r>
    </w:p>
    <w:p w14:paraId="3CBB6F35" w14:textId="3A6670BF" w:rsidR="00A028E9" w:rsidRDefault="00A028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Hull. Sheargrinder.</w:t>
      </w:r>
    </w:p>
    <w:p w14:paraId="070016A6" w14:textId="297187D1" w:rsidR="00A028E9" w:rsidRDefault="00A028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742888" w14:textId="1A43A773" w:rsidR="00A028E9" w:rsidRDefault="00A028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7BA98A" w14:textId="67FA4440" w:rsidR="00A028E9" w:rsidRDefault="00A028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Feb.1460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p.148)</w:t>
      </w:r>
    </w:p>
    <w:p w14:paraId="07193042" w14:textId="1A721641" w:rsidR="00A028E9" w:rsidRDefault="00A028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5CC7084" w14:textId="2F053492" w:rsidR="00A028E9" w:rsidRDefault="00A028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BE9CDA" w14:textId="2C9452E7" w:rsidR="00A028E9" w:rsidRDefault="00A028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3D3D8F" w14:textId="357C0BB1" w:rsidR="00A028E9" w:rsidRPr="00A028E9" w:rsidRDefault="00A028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2022</w:t>
      </w:r>
    </w:p>
    <w:sectPr w:rsidR="00A028E9" w:rsidRPr="00A028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F752A" w14:textId="77777777" w:rsidR="00A028E9" w:rsidRDefault="00A028E9" w:rsidP="009139A6">
      <w:r>
        <w:separator/>
      </w:r>
    </w:p>
  </w:endnote>
  <w:endnote w:type="continuationSeparator" w:id="0">
    <w:p w14:paraId="77F97C68" w14:textId="77777777" w:rsidR="00A028E9" w:rsidRDefault="00A028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B8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5871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942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48976" w14:textId="77777777" w:rsidR="00A028E9" w:rsidRDefault="00A028E9" w:rsidP="009139A6">
      <w:r>
        <w:separator/>
      </w:r>
    </w:p>
  </w:footnote>
  <w:footnote w:type="continuationSeparator" w:id="0">
    <w:p w14:paraId="5775237F" w14:textId="77777777" w:rsidR="00A028E9" w:rsidRDefault="00A028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1BA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FC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71F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8E9"/>
    <w:rsid w:val="000666E0"/>
    <w:rsid w:val="002510B7"/>
    <w:rsid w:val="005C130B"/>
    <w:rsid w:val="00826F5C"/>
    <w:rsid w:val="009139A6"/>
    <w:rsid w:val="009448BB"/>
    <w:rsid w:val="00A028E9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0FF82"/>
  <w15:chartTrackingRefBased/>
  <w15:docId w15:val="{BBD3E19C-E7C2-4A11-A3CB-499B11BC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2022-04-06T20:28:00Z</dcterms:created>
  <dcterms:modified xsi:type="dcterms:W3CDTF">2022-04-06T20:30:00Z</dcterms:modified>
</cp:coreProperties>
</file>