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A8A" w:rsidRDefault="003E4A8A" w:rsidP="003E4A8A">
      <w:pPr>
        <w:pStyle w:val="NoSpacing"/>
      </w:pPr>
      <w:r>
        <w:rPr>
          <w:u w:val="single"/>
        </w:rPr>
        <w:t>Alice SEWALL</w:t>
      </w:r>
      <w:r>
        <w:t xml:space="preserve">      (fl.1500)</w:t>
      </w:r>
    </w:p>
    <w:p w:rsidR="003E4A8A" w:rsidRDefault="003E4A8A" w:rsidP="003E4A8A">
      <w:pPr>
        <w:pStyle w:val="NoSpacing"/>
      </w:pPr>
      <w:proofErr w:type="gramStart"/>
      <w:r>
        <w:t>of</w:t>
      </w:r>
      <w:proofErr w:type="gramEnd"/>
      <w:r>
        <w:t xml:space="preserve"> East Walton.</w:t>
      </w:r>
    </w:p>
    <w:p w:rsidR="003E4A8A" w:rsidRDefault="003E4A8A" w:rsidP="003E4A8A">
      <w:pPr>
        <w:pStyle w:val="NoSpacing"/>
      </w:pPr>
    </w:p>
    <w:p w:rsidR="003E4A8A" w:rsidRDefault="003E4A8A" w:rsidP="003E4A8A">
      <w:pPr>
        <w:pStyle w:val="NoSpacing"/>
      </w:pPr>
    </w:p>
    <w:p w:rsidR="003E4A8A" w:rsidRDefault="003E4A8A" w:rsidP="003E4A8A">
      <w:pPr>
        <w:pStyle w:val="NoSpacing"/>
      </w:pPr>
      <w:r>
        <w:tab/>
        <w:t>1500</w:t>
      </w:r>
      <w:r>
        <w:tab/>
        <w:t>She made her Will.</w:t>
      </w:r>
    </w:p>
    <w:p w:rsidR="003E4A8A" w:rsidRDefault="003E4A8A" w:rsidP="003E4A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53)</w:t>
      </w:r>
    </w:p>
    <w:p w:rsidR="003E4A8A" w:rsidRDefault="003E4A8A" w:rsidP="003E4A8A">
      <w:pPr>
        <w:pStyle w:val="NoSpacing"/>
      </w:pPr>
    </w:p>
    <w:p w:rsidR="003E4A8A" w:rsidRDefault="003E4A8A" w:rsidP="003E4A8A">
      <w:pPr>
        <w:pStyle w:val="NoSpacing"/>
      </w:pPr>
    </w:p>
    <w:p w:rsidR="003E4A8A" w:rsidRDefault="003E4A8A" w:rsidP="003E4A8A">
      <w:pPr>
        <w:pStyle w:val="NoSpacing"/>
      </w:pPr>
    </w:p>
    <w:p w:rsidR="00E47068" w:rsidRPr="00C009D8" w:rsidRDefault="003E4A8A" w:rsidP="003E4A8A">
      <w:pPr>
        <w:pStyle w:val="NoSpacing"/>
      </w:pPr>
      <w:r>
        <w:t>28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A8A" w:rsidRDefault="003E4A8A" w:rsidP="00920DE3">
      <w:pPr>
        <w:spacing w:after="0" w:line="240" w:lineRule="auto"/>
      </w:pPr>
      <w:r>
        <w:separator/>
      </w:r>
    </w:p>
  </w:endnote>
  <w:endnote w:type="continuationSeparator" w:id="0">
    <w:p w:rsidR="003E4A8A" w:rsidRDefault="003E4A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A8A" w:rsidRDefault="003E4A8A" w:rsidP="00920DE3">
      <w:pPr>
        <w:spacing w:after="0" w:line="240" w:lineRule="auto"/>
      </w:pPr>
      <w:r>
        <w:separator/>
      </w:r>
    </w:p>
  </w:footnote>
  <w:footnote w:type="continuationSeparator" w:id="0">
    <w:p w:rsidR="003E4A8A" w:rsidRDefault="003E4A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A8A"/>
    <w:rsid w:val="00120749"/>
    <w:rsid w:val="003E4A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E4A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E4A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2014-12-02T20:02:00Z</dcterms:created>
  <dcterms:modified xsi:type="dcterms:W3CDTF">2014-12-02T20:03:00Z</dcterms:modified>
</cp:coreProperties>
</file>