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FFFB" w14:textId="77777777" w:rsidR="00300F1B" w:rsidRDefault="00300F1B" w:rsidP="00300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SEWALE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BA50377" w14:textId="77777777" w:rsidR="00300F1B" w:rsidRDefault="00300F1B" w:rsidP="00300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Wells. </w:t>
      </w:r>
      <w:proofErr w:type="spellStart"/>
      <w:r>
        <w:rPr>
          <w:rFonts w:cs="Times New Roman"/>
          <w:szCs w:val="24"/>
        </w:rPr>
        <w:t>Broiderer</w:t>
      </w:r>
      <w:proofErr w:type="spellEnd"/>
      <w:r>
        <w:rPr>
          <w:rFonts w:cs="Times New Roman"/>
          <w:szCs w:val="24"/>
        </w:rPr>
        <w:t>.</w:t>
      </w:r>
    </w:p>
    <w:p w14:paraId="0482F0C8" w14:textId="77777777" w:rsidR="00300F1B" w:rsidRDefault="00300F1B" w:rsidP="00300F1B">
      <w:pPr>
        <w:pStyle w:val="NoSpacing"/>
        <w:rPr>
          <w:rFonts w:cs="Times New Roman"/>
          <w:szCs w:val="24"/>
        </w:rPr>
      </w:pPr>
    </w:p>
    <w:p w14:paraId="2E5BE892" w14:textId="77777777" w:rsidR="00300F1B" w:rsidRDefault="00300F1B" w:rsidP="00300F1B">
      <w:pPr>
        <w:pStyle w:val="NoSpacing"/>
        <w:rPr>
          <w:rFonts w:cs="Times New Roman"/>
          <w:szCs w:val="24"/>
        </w:rPr>
      </w:pPr>
    </w:p>
    <w:p w14:paraId="16F6008F" w14:textId="77777777" w:rsidR="00300F1B" w:rsidRDefault="00300F1B" w:rsidP="00300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Ruynon</w:t>
      </w:r>
      <w:proofErr w:type="spellEnd"/>
      <w:r>
        <w:rPr>
          <w:rFonts w:cs="Times New Roman"/>
          <w:szCs w:val="24"/>
        </w:rPr>
        <w:t xml:space="preserve">, senior(q.v.), brought a plaint of debt against him and </w:t>
      </w:r>
      <w:proofErr w:type="gramStart"/>
      <w:r>
        <w:rPr>
          <w:rFonts w:cs="Times New Roman"/>
          <w:szCs w:val="24"/>
        </w:rPr>
        <w:t>four</w:t>
      </w:r>
      <w:proofErr w:type="gramEnd"/>
    </w:p>
    <w:p w14:paraId="7680276B" w14:textId="77777777" w:rsidR="00300F1B" w:rsidRDefault="00300F1B" w:rsidP="00300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2D7519ED" w14:textId="77777777" w:rsidR="00300F1B" w:rsidRDefault="00300F1B" w:rsidP="00300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0705BDD" w14:textId="77777777" w:rsidR="00300F1B" w:rsidRDefault="00300F1B" w:rsidP="00300F1B">
      <w:pPr>
        <w:pStyle w:val="NoSpacing"/>
        <w:rPr>
          <w:rFonts w:cs="Times New Roman"/>
          <w:szCs w:val="24"/>
        </w:rPr>
      </w:pPr>
    </w:p>
    <w:p w14:paraId="7180DAB0" w14:textId="77777777" w:rsidR="00300F1B" w:rsidRDefault="00300F1B" w:rsidP="00300F1B">
      <w:pPr>
        <w:pStyle w:val="NoSpacing"/>
        <w:rPr>
          <w:rFonts w:cs="Times New Roman"/>
          <w:szCs w:val="24"/>
        </w:rPr>
      </w:pPr>
    </w:p>
    <w:p w14:paraId="775294FC" w14:textId="77777777" w:rsidR="00300F1B" w:rsidRDefault="00300F1B" w:rsidP="00300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4C4167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E6BBB" w14:textId="77777777" w:rsidR="00300F1B" w:rsidRDefault="00300F1B" w:rsidP="009139A6">
      <w:r>
        <w:separator/>
      </w:r>
    </w:p>
  </w:endnote>
  <w:endnote w:type="continuationSeparator" w:id="0">
    <w:p w14:paraId="548DCF8F" w14:textId="77777777" w:rsidR="00300F1B" w:rsidRDefault="00300F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E6D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7D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38D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4902A" w14:textId="77777777" w:rsidR="00300F1B" w:rsidRDefault="00300F1B" w:rsidP="009139A6">
      <w:r>
        <w:separator/>
      </w:r>
    </w:p>
  </w:footnote>
  <w:footnote w:type="continuationSeparator" w:id="0">
    <w:p w14:paraId="1C499BC6" w14:textId="77777777" w:rsidR="00300F1B" w:rsidRDefault="00300F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04D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F1D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4C0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1B"/>
    <w:rsid w:val="000666E0"/>
    <w:rsid w:val="002510B7"/>
    <w:rsid w:val="00270799"/>
    <w:rsid w:val="00300F1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2B49E"/>
  <w15:chartTrackingRefBased/>
  <w15:docId w15:val="{14EADB50-C042-47B0-BF66-46A1AA3D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0F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2024-03-19T21:01:00Z</dcterms:created>
  <dcterms:modified xsi:type="dcterms:W3CDTF">2024-03-19T21:01:00Z</dcterms:modified>
</cp:coreProperties>
</file>