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59E" w:rsidRDefault="008C659E" w:rsidP="008C65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SEWALE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C659E" w:rsidRDefault="008C659E" w:rsidP="008C65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Kirkley, Suffolk. Mariner.</w:t>
      </w:r>
    </w:p>
    <w:p w:rsidR="008C659E" w:rsidRDefault="008C659E" w:rsidP="008C659E">
      <w:pPr>
        <w:rPr>
          <w:rFonts w:ascii="Times New Roman" w:hAnsi="Times New Roman" w:cs="Times New Roman"/>
        </w:rPr>
      </w:pPr>
    </w:p>
    <w:p w:rsidR="008C659E" w:rsidRDefault="008C659E" w:rsidP="008C659E">
      <w:pPr>
        <w:rPr>
          <w:rFonts w:ascii="Times New Roman" w:hAnsi="Times New Roman" w:cs="Times New Roman"/>
        </w:rPr>
      </w:pPr>
    </w:p>
    <w:p w:rsidR="008C659E" w:rsidRDefault="008C659E" w:rsidP="008C65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James Hobart(q.v.) brought a plaint of debt against him.</w:t>
      </w:r>
    </w:p>
    <w:p w:rsidR="008C659E" w:rsidRDefault="008C659E" w:rsidP="008C65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C659E" w:rsidRDefault="008C659E" w:rsidP="008C65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James Hobart(q.v.) brought a plaint of debt against him and William </w:t>
      </w:r>
    </w:p>
    <w:p w:rsidR="008C659E" w:rsidRDefault="008C659E" w:rsidP="008C65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Skypland</w:t>
      </w:r>
      <w:proofErr w:type="spellEnd"/>
      <w:r>
        <w:rPr>
          <w:rFonts w:ascii="Times New Roman" w:hAnsi="Times New Roman" w:cs="Times New Roman"/>
        </w:rPr>
        <w:t xml:space="preserve"> of Hadleigh(q.v.).   (ibid.)</w:t>
      </w:r>
    </w:p>
    <w:p w:rsidR="008C659E" w:rsidRDefault="008C659E" w:rsidP="008C659E">
      <w:pPr>
        <w:rPr>
          <w:rFonts w:ascii="Times New Roman" w:hAnsi="Times New Roman" w:cs="Times New Roman"/>
        </w:rPr>
      </w:pPr>
    </w:p>
    <w:p w:rsidR="008C659E" w:rsidRDefault="008C659E" w:rsidP="008C659E">
      <w:pPr>
        <w:rPr>
          <w:rFonts w:ascii="Times New Roman" w:hAnsi="Times New Roman" w:cs="Times New Roman"/>
        </w:rPr>
      </w:pPr>
    </w:p>
    <w:p w:rsidR="008C659E" w:rsidRPr="00C52CD6" w:rsidRDefault="008C659E" w:rsidP="008C659E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1 February 2018</w:t>
      </w:r>
    </w:p>
    <w:p w:rsidR="006B2F86" w:rsidRPr="00E71FC3" w:rsidRDefault="008C65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59E" w:rsidRDefault="008C659E" w:rsidP="00E71FC3">
      <w:r>
        <w:separator/>
      </w:r>
    </w:p>
  </w:endnote>
  <w:endnote w:type="continuationSeparator" w:id="0">
    <w:p w:rsidR="008C659E" w:rsidRDefault="008C659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59E" w:rsidRDefault="008C659E" w:rsidP="00E71FC3">
      <w:r>
        <w:separator/>
      </w:r>
    </w:p>
  </w:footnote>
  <w:footnote w:type="continuationSeparator" w:id="0">
    <w:p w:rsidR="008C659E" w:rsidRDefault="008C659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9E"/>
    <w:rsid w:val="001A7C09"/>
    <w:rsid w:val="00577BD5"/>
    <w:rsid w:val="00656CBA"/>
    <w:rsid w:val="006A1F77"/>
    <w:rsid w:val="00733BE7"/>
    <w:rsid w:val="008C659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EDA630-44DB-4DF6-9315-944C866E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659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C65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2018-02-04T20:42:00Z</dcterms:created>
  <dcterms:modified xsi:type="dcterms:W3CDTF">2018-02-04T20:42:00Z</dcterms:modified>
</cp:coreProperties>
</file>