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1BAE2" w14:textId="77777777" w:rsidR="001A77C1" w:rsidRDefault="001A77C1" w:rsidP="001A77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SEWALE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1DB55C8" w14:textId="77777777" w:rsidR="001A77C1" w:rsidRDefault="001A77C1" w:rsidP="001A77C1">
      <w:pPr>
        <w:pStyle w:val="NoSpacing"/>
        <w:rPr>
          <w:rFonts w:cs="Times New Roman"/>
          <w:szCs w:val="24"/>
        </w:rPr>
      </w:pPr>
    </w:p>
    <w:p w14:paraId="26769FCB" w14:textId="77777777" w:rsidR="001A77C1" w:rsidRDefault="001A77C1" w:rsidP="001A77C1">
      <w:pPr>
        <w:pStyle w:val="NoSpacing"/>
        <w:rPr>
          <w:rFonts w:cs="Times New Roman"/>
          <w:szCs w:val="24"/>
        </w:rPr>
      </w:pPr>
    </w:p>
    <w:p w14:paraId="2FDCE2D3" w14:textId="77777777" w:rsidR="001A77C1" w:rsidRDefault="001A77C1" w:rsidP="001A77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Watton, Norfolk,</w:t>
      </w:r>
    </w:p>
    <w:p w14:paraId="47F67558" w14:textId="77777777" w:rsidR="001A77C1" w:rsidRDefault="001A77C1" w:rsidP="001A77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Conyers.</w:t>
      </w:r>
    </w:p>
    <w:p w14:paraId="55008FC1" w14:textId="77777777" w:rsidR="001A77C1" w:rsidRDefault="001A77C1" w:rsidP="001A77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197B057" w14:textId="77777777" w:rsidR="001A77C1" w:rsidRDefault="001A77C1" w:rsidP="001A77C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p.156)</w:t>
      </w:r>
    </w:p>
    <w:p w14:paraId="0354A930" w14:textId="77777777" w:rsidR="001A77C1" w:rsidRDefault="001A77C1" w:rsidP="001A77C1">
      <w:pPr>
        <w:pStyle w:val="NoSpacing"/>
        <w:rPr>
          <w:rFonts w:eastAsia="Times New Roman" w:cs="Times New Roman"/>
          <w:szCs w:val="24"/>
        </w:rPr>
      </w:pPr>
    </w:p>
    <w:p w14:paraId="61EB5706" w14:textId="77777777" w:rsidR="001A77C1" w:rsidRDefault="001A77C1" w:rsidP="001A77C1">
      <w:pPr>
        <w:pStyle w:val="NoSpacing"/>
        <w:rPr>
          <w:rFonts w:eastAsia="Times New Roman" w:cs="Times New Roman"/>
          <w:szCs w:val="24"/>
        </w:rPr>
      </w:pPr>
    </w:p>
    <w:p w14:paraId="1C76710D" w14:textId="77777777" w:rsidR="001A77C1" w:rsidRDefault="001A77C1" w:rsidP="001A77C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24AFF6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C0C2E" w14:textId="77777777" w:rsidR="001A77C1" w:rsidRDefault="001A77C1" w:rsidP="009139A6">
      <w:r>
        <w:separator/>
      </w:r>
    </w:p>
  </w:endnote>
  <w:endnote w:type="continuationSeparator" w:id="0">
    <w:p w14:paraId="081B60F3" w14:textId="77777777" w:rsidR="001A77C1" w:rsidRDefault="001A77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99F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0A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2A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6A37C" w14:textId="77777777" w:rsidR="001A77C1" w:rsidRDefault="001A77C1" w:rsidP="009139A6">
      <w:r>
        <w:separator/>
      </w:r>
    </w:p>
  </w:footnote>
  <w:footnote w:type="continuationSeparator" w:id="0">
    <w:p w14:paraId="3CA56491" w14:textId="77777777" w:rsidR="001A77C1" w:rsidRDefault="001A77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1C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65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01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C1"/>
    <w:rsid w:val="000666E0"/>
    <w:rsid w:val="001A77C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8DB7"/>
  <w15:chartTrackingRefBased/>
  <w15:docId w15:val="{4BC6BF6E-B502-498D-B379-EC6C7BD3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2023-11-24T20:16:00Z</dcterms:created>
  <dcterms:modified xsi:type="dcterms:W3CDTF">2023-11-24T20:16:00Z</dcterms:modified>
</cp:coreProperties>
</file>