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EC9E3" w14:textId="77777777" w:rsidR="006E487A" w:rsidRDefault="006E487A" w:rsidP="006E48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SEWALE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14:paraId="1813CE40" w14:textId="77777777" w:rsidR="006E487A" w:rsidRDefault="006E487A" w:rsidP="006E48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Aldersgate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Ward, London.</w:t>
      </w:r>
    </w:p>
    <w:p w14:paraId="4ADC3D59" w14:textId="77777777" w:rsidR="006E487A" w:rsidRDefault="006E487A" w:rsidP="006E48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2A5FD6" w14:textId="77777777" w:rsidR="006E487A" w:rsidRDefault="006E487A" w:rsidP="006E48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AB9326" w14:textId="77777777" w:rsidR="006E487A" w:rsidRDefault="006E487A" w:rsidP="006E48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Jan.1422</w:t>
      </w:r>
      <w:r>
        <w:rPr>
          <w:rFonts w:ascii="Times New Roman" w:hAnsi="Times New Roman" w:cs="Times New Roman"/>
          <w:sz w:val="24"/>
          <w:szCs w:val="24"/>
        </w:rPr>
        <w:tab/>
        <w:t>He was elected to the Common Council.</w:t>
      </w:r>
    </w:p>
    <w:p w14:paraId="6338DCC3" w14:textId="77777777" w:rsidR="006E487A" w:rsidRDefault="006E487A" w:rsidP="006E48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(“Calendar of Plea and Memoranda Books 1413-37” p.116)</w:t>
      </w:r>
    </w:p>
    <w:p w14:paraId="177A1B61" w14:textId="77777777" w:rsidR="006E487A" w:rsidRDefault="006E487A" w:rsidP="006E48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79195A" w14:textId="77777777" w:rsidR="006E487A" w:rsidRDefault="006E487A" w:rsidP="006E48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2F1F89" w14:textId="3ACE659E" w:rsidR="00BA00AB" w:rsidRPr="006E487A" w:rsidRDefault="006E487A" w:rsidP="006E48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September 2021</w:t>
      </w:r>
    </w:p>
    <w:sectPr w:rsidR="00BA00AB" w:rsidRPr="006E48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F4582" w14:textId="77777777" w:rsidR="006E487A" w:rsidRDefault="006E487A" w:rsidP="009139A6">
      <w:r>
        <w:separator/>
      </w:r>
    </w:p>
  </w:endnote>
  <w:endnote w:type="continuationSeparator" w:id="0">
    <w:p w14:paraId="7633266A" w14:textId="77777777" w:rsidR="006E487A" w:rsidRDefault="006E48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D01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B8F1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AB7A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99A32" w14:textId="77777777" w:rsidR="006E487A" w:rsidRDefault="006E487A" w:rsidP="009139A6">
      <w:r>
        <w:separator/>
      </w:r>
    </w:p>
  </w:footnote>
  <w:footnote w:type="continuationSeparator" w:id="0">
    <w:p w14:paraId="0366788F" w14:textId="77777777" w:rsidR="006E487A" w:rsidRDefault="006E48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6AA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C52B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683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87A"/>
    <w:rsid w:val="000666E0"/>
    <w:rsid w:val="002510B7"/>
    <w:rsid w:val="005C130B"/>
    <w:rsid w:val="006E487A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03288"/>
  <w15:chartTrackingRefBased/>
  <w15:docId w15:val="{3C96364C-3CBF-468F-B3F0-3B0809A37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2021-09-15T20:08:00Z</dcterms:created>
  <dcterms:modified xsi:type="dcterms:W3CDTF">2021-09-15T20:08:00Z</dcterms:modified>
</cp:coreProperties>
</file>