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3EE" w:rsidRDefault="000363EE" w:rsidP="000363EE">
      <w:pPr>
        <w:pStyle w:val="NoSpacing"/>
      </w:pPr>
      <w:r>
        <w:rPr>
          <w:u w:val="single"/>
        </w:rPr>
        <w:t>Robert SEWALE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363EE" w:rsidRDefault="000363EE" w:rsidP="000363EE">
      <w:pPr>
        <w:pStyle w:val="NoSpacing"/>
      </w:pPr>
    </w:p>
    <w:p w:rsidR="000363EE" w:rsidRDefault="000363EE" w:rsidP="000363EE">
      <w:pPr>
        <w:pStyle w:val="NoSpacing"/>
      </w:pPr>
    </w:p>
    <w:p w:rsidR="000363EE" w:rsidRDefault="000363EE" w:rsidP="000363EE">
      <w:pPr>
        <w:pStyle w:val="NoSpacing"/>
      </w:pPr>
      <w:r>
        <w:t>12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Spital</w:t>
      </w:r>
      <w:proofErr w:type="spellEnd"/>
      <w:r>
        <w:t xml:space="preserve"> in the Street, </w:t>
      </w:r>
    </w:p>
    <w:p w:rsidR="000363EE" w:rsidRDefault="000363EE" w:rsidP="000363EE">
      <w:pPr>
        <w:pStyle w:val="NoSpacing"/>
      </w:pPr>
      <w:r>
        <w:tab/>
      </w:r>
      <w:r>
        <w:tab/>
        <w:t>Lincolnshire into lands of the late Elizabeth de la Pole(q.v.).</w:t>
      </w:r>
    </w:p>
    <w:p w:rsidR="000363EE" w:rsidRDefault="000363EE" w:rsidP="000363E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22-44)</w:t>
      </w:r>
    </w:p>
    <w:p w:rsidR="000363EE" w:rsidRDefault="000363EE" w:rsidP="000363EE">
      <w:pPr>
        <w:pStyle w:val="NoSpacing"/>
      </w:pPr>
      <w:r>
        <w:t>21 Jul.</w:t>
      </w:r>
      <w:r>
        <w:tab/>
      </w:r>
      <w:r>
        <w:tab/>
        <w:t xml:space="preserve">He was a juror on the inquisition post mortem held in </w:t>
      </w:r>
      <w:proofErr w:type="spellStart"/>
      <w:r>
        <w:t>Spital</w:t>
      </w:r>
      <w:proofErr w:type="spellEnd"/>
      <w:r>
        <w:t xml:space="preserve"> in the Street, </w:t>
      </w:r>
    </w:p>
    <w:p w:rsidR="000363EE" w:rsidRDefault="000363EE" w:rsidP="000363EE">
      <w:pPr>
        <w:pStyle w:val="NoSpacing"/>
      </w:pPr>
      <w:r>
        <w:tab/>
      </w:r>
      <w:r>
        <w:tab/>
        <w:t>Lincolnshire, into lands of the late Isabel de la Pole(q.v.).</w:t>
      </w:r>
    </w:p>
    <w:p w:rsidR="000363EE" w:rsidRDefault="000363EE" w:rsidP="000363E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22-49)</w:t>
      </w:r>
    </w:p>
    <w:p w:rsidR="000363EE" w:rsidRDefault="000363EE" w:rsidP="000363EE">
      <w:pPr>
        <w:pStyle w:val="NoSpacing"/>
      </w:pPr>
      <w:r>
        <w:t xml:space="preserve">  2 Aug.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</w:t>
      </w:r>
    </w:p>
    <w:p w:rsidR="000363EE" w:rsidRDefault="000363EE" w:rsidP="000363EE">
      <w:pPr>
        <w:pStyle w:val="NoSpacing"/>
      </w:pPr>
      <w:r>
        <w:tab/>
      </w:r>
      <w:r>
        <w:tab/>
        <w:t>in Northampton into lands of Katherine de la Pole, a nun.</w:t>
      </w:r>
    </w:p>
    <w:p w:rsidR="000363EE" w:rsidRDefault="000363EE" w:rsidP="000363E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22-56)</w:t>
      </w:r>
    </w:p>
    <w:p w:rsidR="000363EE" w:rsidRDefault="000363EE" w:rsidP="000363EE">
      <w:pPr>
        <w:pStyle w:val="NoSpacing"/>
      </w:pPr>
    </w:p>
    <w:p w:rsidR="000363EE" w:rsidRDefault="000363EE" w:rsidP="000363EE">
      <w:pPr>
        <w:pStyle w:val="NoSpacing"/>
      </w:pPr>
    </w:p>
    <w:p w:rsidR="000363EE" w:rsidRDefault="000363EE" w:rsidP="000363EE">
      <w:pPr>
        <w:pStyle w:val="NoSpacing"/>
      </w:pPr>
      <w:r>
        <w:t>16 December 2016</w:t>
      </w:r>
    </w:p>
    <w:p w:rsidR="006B2F86" w:rsidRPr="000363EE" w:rsidRDefault="000363EE" w:rsidP="00E71FC3">
      <w:pPr>
        <w:pStyle w:val="NoSpacing"/>
      </w:pPr>
      <w:bookmarkStart w:id="0" w:name="_GoBack"/>
      <w:bookmarkEnd w:id="0"/>
    </w:p>
    <w:sectPr w:rsidR="006B2F86" w:rsidRPr="000363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3EE" w:rsidRDefault="000363EE" w:rsidP="00E71FC3">
      <w:pPr>
        <w:spacing w:after="0" w:line="240" w:lineRule="auto"/>
      </w:pPr>
      <w:r>
        <w:separator/>
      </w:r>
    </w:p>
  </w:endnote>
  <w:endnote w:type="continuationSeparator" w:id="0">
    <w:p w:rsidR="000363EE" w:rsidRDefault="000363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3EE" w:rsidRDefault="000363EE" w:rsidP="00E71FC3">
      <w:pPr>
        <w:spacing w:after="0" w:line="240" w:lineRule="auto"/>
      </w:pPr>
      <w:r>
        <w:separator/>
      </w:r>
    </w:p>
  </w:footnote>
  <w:footnote w:type="continuationSeparator" w:id="0">
    <w:p w:rsidR="000363EE" w:rsidRDefault="000363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3EE"/>
    <w:rsid w:val="000363E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A2A7A"/>
  <w15:chartTrackingRefBased/>
  <w15:docId w15:val="{F6EBF37F-FA4F-4A1F-9837-FBFC7F8B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2016-12-16T18:24:00Z</dcterms:created>
  <dcterms:modified xsi:type="dcterms:W3CDTF">2016-12-16T18:24:00Z</dcterms:modified>
</cp:coreProperties>
</file>