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DEC" w:rsidRDefault="00211DEC" w:rsidP="00211DEC">
      <w:pPr>
        <w:pStyle w:val="NoSpacing"/>
      </w:pPr>
      <w:r>
        <w:rPr>
          <w:u w:val="single"/>
        </w:rPr>
        <w:t>Richard SEWALE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211DEC" w:rsidRDefault="00211DEC" w:rsidP="00211DEC">
      <w:pPr>
        <w:pStyle w:val="NoSpacing"/>
      </w:pPr>
    </w:p>
    <w:p w:rsidR="00211DEC" w:rsidRDefault="00211DEC" w:rsidP="00211DEC">
      <w:pPr>
        <w:pStyle w:val="NoSpacing"/>
      </w:pPr>
    </w:p>
    <w:p w:rsidR="00211DEC" w:rsidRDefault="00211DEC" w:rsidP="00211DEC">
      <w:pPr>
        <w:pStyle w:val="NoSpacing"/>
      </w:pPr>
      <w:r>
        <w:t xml:space="preserve">  2 Jul.1425</w:t>
      </w:r>
      <w:r>
        <w:tab/>
        <w:t xml:space="preserve">He was a juror on the inquisition held in </w:t>
      </w:r>
      <w:proofErr w:type="spellStart"/>
      <w:r>
        <w:t>Thaxted</w:t>
      </w:r>
      <w:proofErr w:type="spellEnd"/>
      <w:r>
        <w:t xml:space="preserve">, Essex, into lands of the </w:t>
      </w:r>
    </w:p>
    <w:p w:rsidR="00211DEC" w:rsidRDefault="00211DEC" w:rsidP="00211DEC">
      <w:pPr>
        <w:pStyle w:val="NoSpacing"/>
      </w:pPr>
      <w:r>
        <w:tab/>
      </w:r>
      <w:r>
        <w:tab/>
        <w:t>late John le Spenser of Moreton(q.v.).</w:t>
      </w:r>
    </w:p>
    <w:p w:rsidR="00211DEC" w:rsidRDefault="00211DEC" w:rsidP="00211DE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22-372)</w:t>
      </w:r>
    </w:p>
    <w:p w:rsidR="00211DEC" w:rsidRDefault="00211DEC" w:rsidP="00211DEC">
      <w:pPr>
        <w:pStyle w:val="NoSpacing"/>
      </w:pPr>
    </w:p>
    <w:p w:rsidR="00211DEC" w:rsidRDefault="00211DEC" w:rsidP="00211DEC">
      <w:pPr>
        <w:pStyle w:val="NoSpacing"/>
      </w:pPr>
    </w:p>
    <w:p w:rsidR="00211DEC" w:rsidRPr="001E5FD9" w:rsidRDefault="00211DEC" w:rsidP="00211DEC">
      <w:pPr>
        <w:pStyle w:val="NoSpacing"/>
      </w:pPr>
      <w:r>
        <w:t>3 August 2017</w:t>
      </w:r>
    </w:p>
    <w:p w:rsidR="006B2F86" w:rsidRPr="00211DEC" w:rsidRDefault="00211DEC" w:rsidP="00E71FC3">
      <w:pPr>
        <w:pStyle w:val="NoSpacing"/>
      </w:pPr>
      <w:bookmarkStart w:id="0" w:name="_GoBack"/>
      <w:bookmarkEnd w:id="0"/>
    </w:p>
    <w:sectPr w:rsidR="006B2F86" w:rsidRPr="00211D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1DEC" w:rsidRDefault="00211DEC" w:rsidP="00E71FC3">
      <w:pPr>
        <w:spacing w:after="0" w:line="240" w:lineRule="auto"/>
      </w:pPr>
      <w:r>
        <w:separator/>
      </w:r>
    </w:p>
  </w:endnote>
  <w:endnote w:type="continuationSeparator" w:id="0">
    <w:p w:rsidR="00211DEC" w:rsidRDefault="00211D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1DEC" w:rsidRDefault="00211DEC" w:rsidP="00E71FC3">
      <w:pPr>
        <w:spacing w:after="0" w:line="240" w:lineRule="auto"/>
      </w:pPr>
      <w:r>
        <w:separator/>
      </w:r>
    </w:p>
  </w:footnote>
  <w:footnote w:type="continuationSeparator" w:id="0">
    <w:p w:rsidR="00211DEC" w:rsidRDefault="00211D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DEC"/>
    <w:rsid w:val="001A7C09"/>
    <w:rsid w:val="00211DE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40BFE"/>
  <w15:chartTrackingRefBased/>
  <w15:docId w15:val="{6F31B5CE-D5EF-4580-9CDB-804F108E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2017-08-03T20:35:00Z</dcterms:created>
  <dcterms:modified xsi:type="dcterms:W3CDTF">2017-08-03T20:37:00Z</dcterms:modified>
</cp:coreProperties>
</file>