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4965F" w14:textId="77777777" w:rsidR="00846544" w:rsidRDefault="00846544" w:rsidP="008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SEWALE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474978ED" w14:textId="77777777" w:rsidR="00846544" w:rsidRDefault="00846544" w:rsidP="008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Halstead, Essex.</w:t>
      </w:r>
    </w:p>
    <w:p w14:paraId="68B101B3" w14:textId="77777777" w:rsidR="00846544" w:rsidRDefault="00846544" w:rsidP="00846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9B158E" w14:textId="77777777" w:rsidR="00846544" w:rsidRDefault="00846544" w:rsidP="00846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96C724" w14:textId="77777777" w:rsidR="00846544" w:rsidRPr="00255E33" w:rsidRDefault="00846544" w:rsidP="008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Dec.1402</w:t>
      </w:r>
      <w:r>
        <w:rPr>
          <w:rFonts w:ascii="Times New Roman" w:hAnsi="Times New Roman" w:cs="Times New Roman"/>
          <w:sz w:val="24"/>
          <w:szCs w:val="24"/>
        </w:rPr>
        <w:tab/>
        <w:t>He was appointed alnager in Essex and Hertfordshire.</w:t>
      </w:r>
    </w:p>
    <w:p w14:paraId="1C62B920" w14:textId="77777777" w:rsidR="00846544" w:rsidRDefault="00846544" w:rsidP="0084654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p.182)</w:t>
      </w:r>
    </w:p>
    <w:p w14:paraId="1264BCA5" w14:textId="77777777" w:rsidR="00846544" w:rsidRDefault="00846544" w:rsidP="00846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A5CC60" w14:textId="77777777" w:rsidR="00846544" w:rsidRDefault="00846544" w:rsidP="00846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E4ED3" w14:textId="77777777" w:rsidR="00846544" w:rsidRDefault="00846544" w:rsidP="008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797384B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EF54B" w14:textId="77777777" w:rsidR="00846544" w:rsidRDefault="00846544" w:rsidP="009139A6">
      <w:r>
        <w:separator/>
      </w:r>
    </w:p>
  </w:endnote>
  <w:endnote w:type="continuationSeparator" w:id="0">
    <w:p w14:paraId="3DFCF199" w14:textId="77777777" w:rsidR="00846544" w:rsidRDefault="008465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7F0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1C7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9D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7445C" w14:textId="77777777" w:rsidR="00846544" w:rsidRDefault="00846544" w:rsidP="009139A6">
      <w:r>
        <w:separator/>
      </w:r>
    </w:p>
  </w:footnote>
  <w:footnote w:type="continuationSeparator" w:id="0">
    <w:p w14:paraId="18CC2E7B" w14:textId="77777777" w:rsidR="00846544" w:rsidRDefault="008465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38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F5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B22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44"/>
    <w:rsid w:val="000666E0"/>
    <w:rsid w:val="002510B7"/>
    <w:rsid w:val="005C130B"/>
    <w:rsid w:val="00826F5C"/>
    <w:rsid w:val="00846544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0C477"/>
  <w15:chartTrackingRefBased/>
  <w15:docId w15:val="{0F3E45AF-A29F-4EEF-82A5-756544BB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2021-05-23T18:06:00Z</dcterms:created>
  <dcterms:modified xsi:type="dcterms:W3CDTF">2021-05-23T18:06:00Z</dcterms:modified>
</cp:coreProperties>
</file>