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70329" w14:textId="77777777" w:rsidR="00425304" w:rsidRDefault="00425304" w:rsidP="0042530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William SATYN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fl.1484)</w:t>
      </w:r>
    </w:p>
    <w:p w14:paraId="7E512730" w14:textId="77777777" w:rsidR="00425304" w:rsidRDefault="00425304" w:rsidP="0042530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A5960D7" w14:textId="77777777" w:rsidR="00425304" w:rsidRDefault="00425304" w:rsidP="0042530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1E4CA16" w14:textId="77777777" w:rsidR="00425304" w:rsidRDefault="00425304" w:rsidP="0042530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 Nov.1484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held in Taunton into the lands</w:t>
      </w:r>
    </w:p>
    <w:p w14:paraId="61296763" w14:textId="77777777" w:rsidR="00425304" w:rsidRDefault="00425304" w:rsidP="0042530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of Richard Wykes(q.v.).</w:t>
      </w:r>
    </w:p>
    <w:p w14:paraId="0C70200D" w14:textId="77777777" w:rsidR="00425304" w:rsidRDefault="00425304" w:rsidP="0042530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8A5974" w14:textId="77777777" w:rsidR="00425304" w:rsidRDefault="00425304" w:rsidP="00425304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p.21)</w:t>
      </w:r>
    </w:p>
    <w:p w14:paraId="0A96A2F7" w14:textId="77777777" w:rsidR="00425304" w:rsidRDefault="00425304" w:rsidP="0042530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FF69FD1" w14:textId="77777777" w:rsidR="00425304" w:rsidRDefault="00425304" w:rsidP="0042530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35DF6B5" w14:textId="77777777" w:rsidR="00425304" w:rsidRDefault="00425304" w:rsidP="0042530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January 2022</w:t>
      </w:r>
    </w:p>
    <w:p w14:paraId="1A4422BC" w14:textId="06CE592C" w:rsidR="000B672C" w:rsidRPr="00425304" w:rsidRDefault="000B672C" w:rsidP="00AB167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518C727" w14:textId="487F91CD" w:rsidR="00AB1679" w:rsidRPr="00AB1679" w:rsidRDefault="00AB1679" w:rsidP="00E31A2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AB1679" w:rsidRPr="00AB16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8C0C0" w14:textId="77777777" w:rsidR="00E31A20" w:rsidRDefault="00E31A20" w:rsidP="009139A6">
      <w:r>
        <w:separator/>
      </w:r>
    </w:p>
  </w:endnote>
  <w:endnote w:type="continuationSeparator" w:id="0">
    <w:p w14:paraId="68DBE3E1" w14:textId="77777777" w:rsidR="00E31A20" w:rsidRDefault="00E31A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EA3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900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E3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88A5A" w14:textId="77777777" w:rsidR="00E31A20" w:rsidRDefault="00E31A20" w:rsidP="009139A6">
      <w:r>
        <w:separator/>
      </w:r>
    </w:p>
  </w:footnote>
  <w:footnote w:type="continuationSeparator" w:id="0">
    <w:p w14:paraId="0CFB5533" w14:textId="77777777" w:rsidR="00E31A20" w:rsidRDefault="00E31A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E4B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D55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66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20"/>
    <w:rsid w:val="000666E0"/>
    <w:rsid w:val="000B672C"/>
    <w:rsid w:val="00100DFC"/>
    <w:rsid w:val="002510B7"/>
    <w:rsid w:val="00425304"/>
    <w:rsid w:val="005C130B"/>
    <w:rsid w:val="00826F5C"/>
    <w:rsid w:val="008E26F9"/>
    <w:rsid w:val="009139A6"/>
    <w:rsid w:val="009448BB"/>
    <w:rsid w:val="00A3176C"/>
    <w:rsid w:val="00A42B6E"/>
    <w:rsid w:val="00AB1679"/>
    <w:rsid w:val="00AE65F8"/>
    <w:rsid w:val="00BA00AB"/>
    <w:rsid w:val="00CB4ED9"/>
    <w:rsid w:val="00E31A2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5CA7"/>
  <w15:chartTrackingRefBased/>
  <w15:docId w15:val="{866C1981-EB71-435C-9C75-B2508455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76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2022-01-24T13:57:00Z</dcterms:created>
  <dcterms:modified xsi:type="dcterms:W3CDTF">2022-01-24T15:21:00Z</dcterms:modified>
</cp:coreProperties>
</file>