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8E55F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Geoffrey SASYS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5C4270F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11B311C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37BDAA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73E8F8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DBD2D23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D7976A7" w14:textId="77777777" w:rsidR="00905266" w:rsidRPr="00065994" w:rsidRDefault="00905266" w:rsidP="0090526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7C99D76" w14:textId="77777777" w:rsidR="00905266" w:rsidRDefault="00905266" w:rsidP="0090526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CAAABEE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92B129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A35AB9" w14:textId="77777777" w:rsidR="00905266" w:rsidRDefault="00905266" w:rsidP="0090526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2024</w:t>
      </w:r>
    </w:p>
    <w:p w14:paraId="7EF7BC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BCFB8" w14:textId="77777777" w:rsidR="00905266" w:rsidRDefault="00905266" w:rsidP="009139A6">
      <w:r>
        <w:separator/>
      </w:r>
    </w:p>
  </w:endnote>
  <w:endnote w:type="continuationSeparator" w:id="0">
    <w:p w14:paraId="1E73E213" w14:textId="77777777" w:rsidR="00905266" w:rsidRDefault="009052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66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56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BE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6D642" w14:textId="77777777" w:rsidR="00905266" w:rsidRDefault="00905266" w:rsidP="009139A6">
      <w:r>
        <w:separator/>
      </w:r>
    </w:p>
  </w:footnote>
  <w:footnote w:type="continuationSeparator" w:id="0">
    <w:p w14:paraId="2FE0D7B8" w14:textId="77777777" w:rsidR="00905266" w:rsidRDefault="009052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79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8E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82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66"/>
    <w:rsid w:val="000666E0"/>
    <w:rsid w:val="002510B7"/>
    <w:rsid w:val="00270799"/>
    <w:rsid w:val="005C130B"/>
    <w:rsid w:val="00826F5C"/>
    <w:rsid w:val="0090526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4AAEA"/>
  <w15:chartTrackingRefBased/>
  <w15:docId w15:val="{208D1493-B6F6-4323-808B-8792E012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2024-04-25T20:51:00Z</dcterms:created>
  <dcterms:modified xsi:type="dcterms:W3CDTF">2024-04-25T20:51:00Z</dcterms:modified>
</cp:coreProperties>
</file>