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B43B0" w14:textId="77777777" w:rsidR="00C12F00" w:rsidRDefault="00C12F00" w:rsidP="00C12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SARYSMORE</w:t>
      </w:r>
      <w:r>
        <w:rPr>
          <w:rFonts w:ascii="Times New Roman" w:hAnsi="Times New Roman" w:cs="Times New Roman"/>
        </w:rPr>
        <w:t xml:space="preserve">     (fl.1484)</w:t>
      </w:r>
    </w:p>
    <w:p w14:paraId="6890A228" w14:textId="77777777" w:rsidR="00C12F00" w:rsidRDefault="00C12F00" w:rsidP="00C12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Gamlingay</w:t>
      </w:r>
      <w:proofErr w:type="spellEnd"/>
      <w:r>
        <w:rPr>
          <w:rFonts w:ascii="Times New Roman" w:hAnsi="Times New Roman" w:cs="Times New Roman"/>
        </w:rPr>
        <w:t>, Cambridgeshire. Yeoman.</w:t>
      </w:r>
    </w:p>
    <w:p w14:paraId="0FA9D60A" w14:textId="77777777" w:rsidR="00C12F00" w:rsidRDefault="00C12F00" w:rsidP="00C12F00">
      <w:pPr>
        <w:rPr>
          <w:rFonts w:ascii="Times New Roman" w:hAnsi="Times New Roman" w:cs="Times New Roman"/>
        </w:rPr>
      </w:pPr>
    </w:p>
    <w:p w14:paraId="0184FAA1" w14:textId="77777777" w:rsidR="00C12F00" w:rsidRDefault="00C12F00" w:rsidP="00C12F00">
      <w:pPr>
        <w:rPr>
          <w:rFonts w:ascii="Times New Roman" w:hAnsi="Times New Roman" w:cs="Times New Roman"/>
        </w:rPr>
      </w:pPr>
    </w:p>
    <w:p w14:paraId="658FA06B" w14:textId="77777777" w:rsidR="00C12F00" w:rsidRDefault="00C12F00" w:rsidP="00C12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Tylney</w:t>
      </w:r>
      <w:proofErr w:type="spellEnd"/>
      <w:r>
        <w:rPr>
          <w:rFonts w:ascii="Times New Roman" w:hAnsi="Times New Roman" w:cs="Times New Roman"/>
        </w:rPr>
        <w:t>, esquire(q.v.), brought a plaint of debt against him, John</w:t>
      </w:r>
    </w:p>
    <w:p w14:paraId="520A0FF9" w14:textId="77777777" w:rsidR="00C12F00" w:rsidRDefault="00C12F00" w:rsidP="00C12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Wareyn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Longstowe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Wist</w:t>
      </w:r>
      <w:proofErr w:type="spellEnd"/>
      <w:r>
        <w:rPr>
          <w:rFonts w:ascii="Times New Roman" w:hAnsi="Times New Roman" w:cs="Times New Roman"/>
        </w:rPr>
        <w:t xml:space="preserve"> of Croxton(q.v.) and Thomas </w:t>
      </w:r>
      <w:proofErr w:type="spellStart"/>
      <w:r>
        <w:rPr>
          <w:rFonts w:ascii="Times New Roman" w:hAnsi="Times New Roman" w:cs="Times New Roman"/>
        </w:rPr>
        <w:t>Haggys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6713A65C" w14:textId="77777777" w:rsidR="00C12F00" w:rsidRDefault="00C12F00" w:rsidP="00C12F0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Sutton, Bedfordshire(q.v.).</w:t>
      </w:r>
    </w:p>
    <w:p w14:paraId="77E20EA1" w14:textId="77777777" w:rsidR="00C12F00" w:rsidRDefault="00C12F00" w:rsidP="00C12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583651" w14:textId="77777777" w:rsidR="00C12F00" w:rsidRDefault="00C12F00" w:rsidP="00C12F00">
      <w:pPr>
        <w:rPr>
          <w:rFonts w:ascii="Times New Roman" w:hAnsi="Times New Roman" w:cs="Times New Roman"/>
        </w:rPr>
      </w:pPr>
    </w:p>
    <w:p w14:paraId="712896C4" w14:textId="77777777" w:rsidR="00C12F00" w:rsidRDefault="00C12F00" w:rsidP="00C12F00">
      <w:pPr>
        <w:rPr>
          <w:rFonts w:ascii="Times New Roman" w:hAnsi="Times New Roman" w:cs="Times New Roman"/>
        </w:rPr>
      </w:pPr>
    </w:p>
    <w:p w14:paraId="3D2CD923" w14:textId="77777777" w:rsidR="00C12F00" w:rsidRDefault="00C12F00" w:rsidP="00C12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2019</w:t>
      </w:r>
    </w:p>
    <w:p w14:paraId="5A41A993" w14:textId="77777777" w:rsidR="006B2F86" w:rsidRPr="00E71FC3" w:rsidRDefault="00C12F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00001" w14:textId="77777777" w:rsidR="00C12F00" w:rsidRDefault="00C12F00" w:rsidP="00E71FC3">
      <w:r>
        <w:separator/>
      </w:r>
    </w:p>
  </w:endnote>
  <w:endnote w:type="continuationSeparator" w:id="0">
    <w:p w14:paraId="5AC42FB4" w14:textId="77777777" w:rsidR="00C12F00" w:rsidRDefault="00C12F0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47E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35B4C" w14:textId="77777777" w:rsidR="00C12F00" w:rsidRDefault="00C12F00" w:rsidP="00E71FC3">
      <w:r>
        <w:separator/>
      </w:r>
    </w:p>
  </w:footnote>
  <w:footnote w:type="continuationSeparator" w:id="0">
    <w:p w14:paraId="0D5EB4D5" w14:textId="77777777" w:rsidR="00C12F00" w:rsidRDefault="00C12F0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00"/>
    <w:rsid w:val="001A7C09"/>
    <w:rsid w:val="00577BD5"/>
    <w:rsid w:val="00656CBA"/>
    <w:rsid w:val="006A1F77"/>
    <w:rsid w:val="00733BE7"/>
    <w:rsid w:val="00AB52E8"/>
    <w:rsid w:val="00B16D3F"/>
    <w:rsid w:val="00BB41AC"/>
    <w:rsid w:val="00C12F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1450F"/>
  <w15:chartTrackingRefBased/>
  <w15:docId w15:val="{82C88EB1-6A2F-4E06-81CD-49374843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2F0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2F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2019-03-08T20:18:00Z</dcterms:created>
  <dcterms:modified xsi:type="dcterms:W3CDTF">2019-03-08T20:19:00Z</dcterms:modified>
</cp:coreProperties>
</file>