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AF9E1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Nicholas SARYS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1E10826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Yeoman.</w:t>
      </w:r>
    </w:p>
    <w:p w14:paraId="61028AB8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990AADB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DF7709E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Marchaunt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Botyll</w:t>
      </w:r>
      <w:proofErr w:type="spellEnd"/>
    </w:p>
    <w:p w14:paraId="18A84E2B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Wacton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Wenne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Shipdam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Molet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0BCB8956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Newton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Flotman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1A60672F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F633FBA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90B19E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FAB55E" w14:textId="77777777" w:rsidR="00772908" w:rsidRDefault="00772908" w:rsidP="00772908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26 November 2021</w:t>
      </w:r>
    </w:p>
    <w:p w14:paraId="077A18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37F29" w14:textId="77777777" w:rsidR="00772908" w:rsidRDefault="00772908" w:rsidP="009139A6">
      <w:r>
        <w:separator/>
      </w:r>
    </w:p>
  </w:endnote>
  <w:endnote w:type="continuationSeparator" w:id="0">
    <w:p w14:paraId="16E6BCBA" w14:textId="77777777" w:rsidR="00772908" w:rsidRDefault="007729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AA8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D5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D8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F2D99" w14:textId="77777777" w:rsidR="00772908" w:rsidRDefault="00772908" w:rsidP="009139A6">
      <w:r>
        <w:separator/>
      </w:r>
    </w:p>
  </w:footnote>
  <w:footnote w:type="continuationSeparator" w:id="0">
    <w:p w14:paraId="424D3D8C" w14:textId="77777777" w:rsidR="00772908" w:rsidRDefault="007729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8FF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09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E0F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908"/>
    <w:rsid w:val="000666E0"/>
    <w:rsid w:val="002510B7"/>
    <w:rsid w:val="005C130B"/>
    <w:rsid w:val="0077290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93B1"/>
  <w15:chartTrackingRefBased/>
  <w15:docId w15:val="{030923C8-DD22-473A-9C48-6CD3FA94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729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2021-12-31T07:55:00Z</dcterms:created>
  <dcterms:modified xsi:type="dcterms:W3CDTF">2021-12-31T07:55:00Z</dcterms:modified>
</cp:coreProperties>
</file>