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A6758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SARNESFELD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1CB64B3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</w:p>
    <w:p w14:paraId="02E2F6AE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</w:p>
    <w:p w14:paraId="581E27E8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7EDE00E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BB92B5E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Herefordshire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9C1640E" w14:textId="77777777" w:rsidR="00686DA8" w:rsidRDefault="00686DA8" w:rsidP="00686DA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7B283BAF" w14:textId="77777777" w:rsidR="00686DA8" w:rsidRDefault="00686DA8" w:rsidP="00686DA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5186972B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</w:p>
    <w:p w14:paraId="33622A5C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</w:p>
    <w:p w14:paraId="57FFC7D0" w14:textId="77777777" w:rsidR="00686DA8" w:rsidRDefault="00686DA8" w:rsidP="00686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2021</w:t>
      </w:r>
    </w:p>
    <w:p w14:paraId="0AA15F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1B2E" w14:textId="77777777" w:rsidR="00686DA8" w:rsidRDefault="00686DA8" w:rsidP="009139A6">
      <w:r>
        <w:separator/>
      </w:r>
    </w:p>
  </w:endnote>
  <w:endnote w:type="continuationSeparator" w:id="0">
    <w:p w14:paraId="4A72A246" w14:textId="77777777" w:rsidR="00686DA8" w:rsidRDefault="00686D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FB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F3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02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AAC1" w14:textId="77777777" w:rsidR="00686DA8" w:rsidRDefault="00686DA8" w:rsidP="009139A6">
      <w:r>
        <w:separator/>
      </w:r>
    </w:p>
  </w:footnote>
  <w:footnote w:type="continuationSeparator" w:id="0">
    <w:p w14:paraId="7AF65CB3" w14:textId="77777777" w:rsidR="00686DA8" w:rsidRDefault="00686D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2C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A6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DB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A8"/>
    <w:rsid w:val="000666E0"/>
    <w:rsid w:val="002510B7"/>
    <w:rsid w:val="005C130B"/>
    <w:rsid w:val="00686DA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66BC5"/>
  <w15:chartTrackingRefBased/>
  <w15:docId w15:val="{1C3487C0-BE6E-4F4C-AEDF-F1F76E3F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DA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2022-03-08T20:25:00Z</dcterms:created>
  <dcterms:modified xsi:type="dcterms:W3CDTF">2022-03-08T20:26:00Z</dcterms:modified>
</cp:coreProperties>
</file>