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82C71" w14:textId="77777777" w:rsidR="00CD55B9" w:rsidRDefault="00CD55B9" w:rsidP="00CD55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de SARNESFELD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73AD8FFD" w14:textId="77777777" w:rsidR="00CD55B9" w:rsidRDefault="00CD55B9" w:rsidP="00CD55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79CBCD" w14:textId="77777777" w:rsidR="00CD55B9" w:rsidRDefault="00CD55B9" w:rsidP="00CD55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8C7115" w14:textId="77777777" w:rsidR="00CD55B9" w:rsidRDefault="00CD55B9" w:rsidP="00CD55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Leominster,</w:t>
      </w:r>
    </w:p>
    <w:p w14:paraId="39DB04E7" w14:textId="77777777" w:rsidR="00CD55B9" w:rsidRDefault="00CD55B9" w:rsidP="00CD55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Herefordshire, into lands of Sir Brian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Cornwaille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257D654" w14:textId="77777777" w:rsidR="00CD55B9" w:rsidRDefault="00CD55B9" w:rsidP="00CD55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F5330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18-60)</w:t>
      </w:r>
    </w:p>
    <w:p w14:paraId="1EC62823" w14:textId="77777777" w:rsidR="00CD55B9" w:rsidRDefault="00CD55B9" w:rsidP="00CD55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FE9577" w14:textId="77777777" w:rsidR="00CD55B9" w:rsidRDefault="00CD55B9" w:rsidP="00CD55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B8CC65" w14:textId="77777777" w:rsidR="00CD55B9" w:rsidRDefault="00CD55B9" w:rsidP="00CD55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863A8D" w14:textId="77777777" w:rsidR="00CD55B9" w:rsidRPr="00571186" w:rsidRDefault="00CD55B9" w:rsidP="00CD55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2022</w:t>
      </w:r>
    </w:p>
    <w:p w14:paraId="06F52349" w14:textId="5780F070" w:rsidR="00BA00AB" w:rsidRPr="00CD55B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D55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9F39B" w14:textId="77777777" w:rsidR="00CD55B9" w:rsidRDefault="00CD55B9" w:rsidP="009139A6">
      <w:r>
        <w:separator/>
      </w:r>
    </w:p>
  </w:endnote>
  <w:endnote w:type="continuationSeparator" w:id="0">
    <w:p w14:paraId="61DC004E" w14:textId="77777777" w:rsidR="00CD55B9" w:rsidRDefault="00CD55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FA6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EA12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FA7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74EDC" w14:textId="77777777" w:rsidR="00CD55B9" w:rsidRDefault="00CD55B9" w:rsidP="009139A6">
      <w:r>
        <w:separator/>
      </w:r>
    </w:p>
  </w:footnote>
  <w:footnote w:type="continuationSeparator" w:id="0">
    <w:p w14:paraId="1C4B3FCE" w14:textId="77777777" w:rsidR="00CD55B9" w:rsidRDefault="00CD55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DA9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223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2A31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5B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D55B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B16EF"/>
  <w15:chartTrackingRefBased/>
  <w15:docId w15:val="{37829180-854A-403A-A71F-512DD639F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D55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2022-02-21T15:31:00Z</dcterms:created>
  <dcterms:modified xsi:type="dcterms:W3CDTF">2022-02-21T15:33:00Z</dcterms:modified>
</cp:coreProperties>
</file>