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F9" w:rsidRDefault="00572DF9" w:rsidP="00572DF9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Laurence SARGIANTSON</w:t>
      </w:r>
      <w:r>
        <w:rPr>
          <w:rFonts w:ascii="Bradley Hand ITC TT-Bold"/>
          <w:sz w:val="24"/>
          <w:szCs w:val="24"/>
        </w:rPr>
        <w:t xml:space="preserve">    (fl.1454)</w:t>
      </w:r>
    </w:p>
    <w:p w:rsidR="00572DF9" w:rsidRDefault="00572DF9" w:rsidP="00572DF9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Merchant.</w:t>
      </w:r>
      <w:proofErr w:type="gramEnd"/>
    </w:p>
    <w:p w:rsidR="00572DF9" w:rsidRDefault="00572DF9" w:rsidP="00572DF9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572DF9" w:rsidRDefault="00572DF9" w:rsidP="00572DF9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572DF9" w:rsidRDefault="00572DF9" w:rsidP="00572DF9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572DF9" w:rsidRDefault="00572DF9" w:rsidP="00572DF9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572DF9" w:rsidRDefault="00572DF9" w:rsidP="00572DF9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572DF9" w:rsidP="00572DF9">
      <w:pPr>
        <w:pStyle w:val="NoSpacing"/>
      </w:pPr>
      <w:r>
        <w:rPr>
          <w:rFonts w:ascii="Bradley Hand ITC TT-Bold"/>
        </w:rP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DF9" w:rsidRDefault="00572DF9" w:rsidP="00920DE3">
      <w:pPr>
        <w:spacing w:after="0" w:line="240" w:lineRule="auto"/>
      </w:pPr>
      <w:r>
        <w:separator/>
      </w:r>
    </w:p>
  </w:endnote>
  <w:endnote w:type="continuationSeparator" w:id="0">
    <w:p w:rsidR="00572DF9" w:rsidRDefault="00572DF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DF9" w:rsidRDefault="00572DF9" w:rsidP="00920DE3">
      <w:pPr>
        <w:spacing w:after="0" w:line="240" w:lineRule="auto"/>
      </w:pPr>
      <w:r>
        <w:separator/>
      </w:r>
    </w:p>
  </w:footnote>
  <w:footnote w:type="continuationSeparator" w:id="0">
    <w:p w:rsidR="00572DF9" w:rsidRDefault="00572DF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DF9"/>
    <w:rsid w:val="00120749"/>
    <w:rsid w:val="00572DF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72D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72DF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2014-04-27T21:31:00Z</dcterms:created>
  <dcterms:modified xsi:type="dcterms:W3CDTF">2014-04-27T21:31:00Z</dcterms:modified>
</cp:coreProperties>
</file>