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FE811" w14:textId="77777777" w:rsidR="000036FE" w:rsidRDefault="000036FE" w:rsidP="000036FE">
      <w:pPr>
        <w:pStyle w:val="NoSpacing"/>
      </w:pPr>
      <w:r>
        <w:rPr>
          <w:u w:val="single"/>
        </w:rPr>
        <w:t>Edward SARGIANTSON</w:t>
      </w:r>
      <w:r>
        <w:t xml:space="preserve">        </w:t>
      </w:r>
      <w:r>
        <w:t>(fl.1477)</w:t>
      </w:r>
    </w:p>
    <w:p w14:paraId="10B6BC41" w14:textId="217D224A" w:rsidR="000036FE" w:rsidRDefault="000036FE" w:rsidP="000036FE">
      <w:pPr>
        <w:pStyle w:val="NoSpacing"/>
      </w:pPr>
      <w:r>
        <w:t xml:space="preserve">of </w:t>
      </w:r>
      <w:proofErr w:type="spellStart"/>
      <w:r>
        <w:t>Egglestone</w:t>
      </w:r>
      <w:proofErr w:type="spellEnd"/>
      <w:r>
        <w:t xml:space="preserve"> Abbey, County Durham.</w:t>
      </w:r>
      <w:bookmarkStart w:id="0" w:name="_GoBack"/>
      <w:bookmarkEnd w:id="0"/>
    </w:p>
    <w:p w14:paraId="4D60C88D" w14:textId="77777777" w:rsidR="000036FE" w:rsidRDefault="000036FE" w:rsidP="000036FE">
      <w:pPr>
        <w:pStyle w:val="NoSpacing"/>
      </w:pPr>
    </w:p>
    <w:p w14:paraId="14FAB93E" w14:textId="77777777" w:rsidR="000036FE" w:rsidRDefault="000036FE" w:rsidP="000036FE">
      <w:pPr>
        <w:pStyle w:val="NoSpacing"/>
      </w:pPr>
    </w:p>
    <w:p w14:paraId="71A14834" w14:textId="77777777" w:rsidR="000036FE" w:rsidRDefault="000036FE" w:rsidP="000036FE">
      <w:pPr>
        <w:pStyle w:val="NoSpacing"/>
      </w:pPr>
      <w:r>
        <w:t>31 May1477</w:t>
      </w:r>
      <w:r>
        <w:tab/>
        <w:t>He was ordained deacon in the conventual church of the Dominicans in</w:t>
      </w:r>
    </w:p>
    <w:p w14:paraId="535BD412" w14:textId="77777777" w:rsidR="000036FE" w:rsidRDefault="000036FE" w:rsidP="000036FE">
      <w:pPr>
        <w:pStyle w:val="NoSpacing"/>
      </w:pPr>
      <w:r>
        <w:tab/>
      </w:r>
      <w:r>
        <w:tab/>
        <w:t>York, by William Egremont, Bishop of Dromore(q.v.).</w:t>
      </w:r>
    </w:p>
    <w:p w14:paraId="04E3A703" w14:textId="77777777" w:rsidR="000036FE" w:rsidRDefault="000036FE" w:rsidP="000036FE">
      <w:pPr>
        <w:pStyle w:val="NoSpacing"/>
      </w:pPr>
      <w:r>
        <w:tab/>
      </w:r>
      <w:r>
        <w:tab/>
        <w:t>(“York Clergy Ordinations 1475-1500” ed. David M. Smith p.28)</w:t>
      </w:r>
    </w:p>
    <w:p w14:paraId="2C8AC3DB" w14:textId="77777777" w:rsidR="000036FE" w:rsidRDefault="000036FE" w:rsidP="000036FE">
      <w:pPr>
        <w:pStyle w:val="NoSpacing"/>
      </w:pPr>
    </w:p>
    <w:p w14:paraId="62887103" w14:textId="77777777" w:rsidR="000036FE" w:rsidRDefault="000036FE" w:rsidP="000036FE">
      <w:pPr>
        <w:pStyle w:val="NoSpacing"/>
      </w:pPr>
      <w:r>
        <w:t>.</w:t>
      </w:r>
    </w:p>
    <w:p w14:paraId="276472BB" w14:textId="77777777" w:rsidR="000036FE" w:rsidRDefault="000036FE" w:rsidP="000036FE">
      <w:pPr>
        <w:pStyle w:val="NoSpacing"/>
      </w:pPr>
      <w:r>
        <w:t>21 October 2019</w:t>
      </w:r>
    </w:p>
    <w:p w14:paraId="5EE6A06B" w14:textId="7CF125B1" w:rsidR="006B2F86" w:rsidRPr="000036FE" w:rsidRDefault="000036FE" w:rsidP="00E71FC3">
      <w:pPr>
        <w:pStyle w:val="NoSpacing"/>
      </w:pPr>
    </w:p>
    <w:sectPr w:rsidR="006B2F86" w:rsidRPr="000036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E42A2" w14:textId="77777777" w:rsidR="000036FE" w:rsidRDefault="000036FE" w:rsidP="00E71FC3">
      <w:pPr>
        <w:spacing w:after="0" w:line="240" w:lineRule="auto"/>
      </w:pPr>
      <w:r>
        <w:separator/>
      </w:r>
    </w:p>
  </w:endnote>
  <w:endnote w:type="continuationSeparator" w:id="0">
    <w:p w14:paraId="15032013" w14:textId="77777777" w:rsidR="000036FE" w:rsidRDefault="000036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B8AC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51BF6" w14:textId="77777777" w:rsidR="000036FE" w:rsidRDefault="000036FE" w:rsidP="00E71FC3">
      <w:pPr>
        <w:spacing w:after="0" w:line="240" w:lineRule="auto"/>
      </w:pPr>
      <w:r>
        <w:separator/>
      </w:r>
    </w:p>
  </w:footnote>
  <w:footnote w:type="continuationSeparator" w:id="0">
    <w:p w14:paraId="38DF70ED" w14:textId="77777777" w:rsidR="000036FE" w:rsidRDefault="000036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6FE"/>
    <w:rsid w:val="000036F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741E7"/>
  <w15:chartTrackingRefBased/>
  <w15:docId w15:val="{157FCACD-AA08-4247-BC1B-59F5BDE1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2019-10-23T14:07:00Z</dcterms:created>
  <dcterms:modified xsi:type="dcterms:W3CDTF">2019-10-23T14:09:00Z</dcterms:modified>
</cp:coreProperties>
</file>