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4D7F" w14:textId="61538639" w:rsidR="00BA00AB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SARGEANT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14:paraId="5C51208E" w14:textId="10ACF88D" w:rsid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</w:t>
      </w:r>
    </w:p>
    <w:p w14:paraId="56C80101" w14:textId="51DB5DA7" w:rsid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A4A4C9" w14:textId="32529A0C" w:rsid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C8ED6" w14:textId="64BD1B9E" w:rsid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45D971A9" w14:textId="41EA4480" w:rsid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2AFC0" w14:textId="262D3D02" w:rsid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A2A8D" w14:textId="06D1A50A" w:rsidR="00C96037" w:rsidRPr="00C96037" w:rsidRDefault="00C960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C96037" w:rsidRPr="00C960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55A08" w14:textId="77777777" w:rsidR="00C96037" w:rsidRDefault="00C96037" w:rsidP="009139A6">
      <w:r>
        <w:separator/>
      </w:r>
    </w:p>
  </w:endnote>
  <w:endnote w:type="continuationSeparator" w:id="0">
    <w:p w14:paraId="571D9E6E" w14:textId="77777777" w:rsidR="00C96037" w:rsidRDefault="00C960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044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58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7E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8E491" w14:textId="77777777" w:rsidR="00C96037" w:rsidRDefault="00C96037" w:rsidP="009139A6">
      <w:r>
        <w:separator/>
      </w:r>
    </w:p>
  </w:footnote>
  <w:footnote w:type="continuationSeparator" w:id="0">
    <w:p w14:paraId="6A6DFF2A" w14:textId="77777777" w:rsidR="00C96037" w:rsidRDefault="00C960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C5D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33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A0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3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603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660DE"/>
  <w15:chartTrackingRefBased/>
  <w15:docId w15:val="{2D581D54-7A0F-426D-A13E-B536BAA2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2022-01-14T12:14:00Z</dcterms:created>
  <dcterms:modified xsi:type="dcterms:W3CDTF">2022-01-14T12:15:00Z</dcterms:modified>
</cp:coreProperties>
</file>