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52ED91" w14:textId="15511519" w:rsidR="00BA00AB" w:rsidRDefault="002302B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SARGANT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d.ca.1440)</w:t>
      </w:r>
    </w:p>
    <w:p w14:paraId="62A326AA" w14:textId="24CD5CBD" w:rsidR="002302BB" w:rsidRDefault="002302B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London.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56B84B7" w14:textId="38CF5A51" w:rsidR="002302BB" w:rsidRDefault="002302B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C89664" w14:textId="7B3E404F" w:rsidR="002302BB" w:rsidRDefault="002302B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360991" w14:textId="35B6ED96" w:rsidR="002302BB" w:rsidRDefault="002302B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  <w:t>1440</w:t>
      </w:r>
      <w:r>
        <w:rPr>
          <w:rFonts w:ascii="Times New Roman" w:hAnsi="Times New Roman" w:cs="Times New Roman"/>
          <w:sz w:val="24"/>
          <w:szCs w:val="24"/>
        </w:rPr>
        <w:tab/>
        <w:t>He died in or before this time.</w:t>
      </w:r>
    </w:p>
    <w:p w14:paraId="45C55581" w14:textId="19E267E3" w:rsidR="002302BB" w:rsidRDefault="002302B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F965E1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http://aalt.law.uh.edu/Indices/CP40Indices/CP40no717/CP40no717Pl.htm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1DB83899" w14:textId="3F6003D9" w:rsidR="002302BB" w:rsidRDefault="002302B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80737F" w14:textId="17DBBCE9" w:rsidR="002302BB" w:rsidRDefault="002302B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EAEE17" w14:textId="62CF1473" w:rsidR="002302BB" w:rsidRDefault="002302B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Executors:  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Waryn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and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Robelard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  (ibid.)</w:t>
      </w:r>
    </w:p>
    <w:p w14:paraId="3D506156" w14:textId="4FB2E6C0" w:rsidR="002302BB" w:rsidRDefault="002302B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4B2AAB" w14:textId="67B0B092" w:rsidR="002302BB" w:rsidRDefault="002302B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72B1B3" w14:textId="6A25BACD" w:rsidR="002302BB" w:rsidRDefault="002302B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May 2022</w:t>
      </w:r>
    </w:p>
    <w:sectPr w:rsidR="002302B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4F5390" w14:textId="77777777" w:rsidR="002302BB" w:rsidRDefault="002302BB" w:rsidP="009139A6">
      <w:r>
        <w:separator/>
      </w:r>
    </w:p>
  </w:endnote>
  <w:endnote w:type="continuationSeparator" w:id="0">
    <w:p w14:paraId="78EFD771" w14:textId="77777777" w:rsidR="002302BB" w:rsidRDefault="002302B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A00A2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BFB9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579AD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7094CA" w14:textId="77777777" w:rsidR="002302BB" w:rsidRDefault="002302BB" w:rsidP="009139A6">
      <w:r>
        <w:separator/>
      </w:r>
    </w:p>
  </w:footnote>
  <w:footnote w:type="continuationSeparator" w:id="0">
    <w:p w14:paraId="361EBD99" w14:textId="77777777" w:rsidR="002302BB" w:rsidRDefault="002302B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FB7F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6E8A3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5E6C7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2BB"/>
    <w:rsid w:val="000666E0"/>
    <w:rsid w:val="002302BB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2F0F97"/>
  <w15:chartTrackingRefBased/>
  <w15:docId w15:val="{27CB3D49-7190-4A73-B3D4-D0ACF5588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302B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02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5</TotalTime>
  <Pages>1</Pages>
  <Words>53</Words>
  <Characters>306</Characters>
  <Application>Microsoft Office Word</Application>
  <DocSecurity>0</DocSecurity>
  <Lines>2</Lines>
  <Paragraphs>1</Paragraphs>
  <ScaleCrop>false</ScaleCrop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2022-05-20T14:40:00Z</dcterms:created>
  <dcterms:modified xsi:type="dcterms:W3CDTF">2022-05-20T14:46:00Z</dcterms:modified>
</cp:coreProperties>
</file>