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B7538" w14:textId="77777777" w:rsidR="00141521" w:rsidRDefault="00141521" w:rsidP="00141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SARESSON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04FC8F9B" w14:textId="77777777" w:rsidR="00141521" w:rsidRDefault="00141521" w:rsidP="00141521">
      <w:pPr>
        <w:pStyle w:val="NoSpacing"/>
        <w:rPr>
          <w:rFonts w:cs="Times New Roman"/>
          <w:szCs w:val="24"/>
        </w:rPr>
      </w:pPr>
    </w:p>
    <w:p w14:paraId="681DF1DE" w14:textId="77777777" w:rsidR="00141521" w:rsidRDefault="00141521" w:rsidP="00141521">
      <w:pPr>
        <w:pStyle w:val="NoSpacing"/>
        <w:rPr>
          <w:rFonts w:cs="Times New Roman"/>
          <w:szCs w:val="24"/>
        </w:rPr>
      </w:pPr>
    </w:p>
    <w:p w14:paraId="5FD4B334" w14:textId="77777777" w:rsidR="00141521" w:rsidRDefault="00141521" w:rsidP="00141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Jan.1406</w:t>
      </w:r>
      <w:r>
        <w:rPr>
          <w:rFonts w:cs="Times New Roman"/>
          <w:szCs w:val="24"/>
        </w:rPr>
        <w:tab/>
        <w:t>He was licensed for the celebration of divine services in private</w:t>
      </w:r>
    </w:p>
    <w:p w14:paraId="7DEBBEC2" w14:textId="77777777" w:rsidR="00141521" w:rsidRDefault="00141521" w:rsidP="00141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chapels or oratories.</w:t>
      </w:r>
    </w:p>
    <w:p w14:paraId="580215C1" w14:textId="77777777" w:rsidR="00141521" w:rsidRPr="00E7711B" w:rsidRDefault="00141521" w:rsidP="00141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630981ED" w14:textId="77777777" w:rsidR="00141521" w:rsidRDefault="00141521" w:rsidP="00141521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p.61)</w:t>
      </w:r>
    </w:p>
    <w:p w14:paraId="7ECA41C0" w14:textId="77777777" w:rsidR="00141521" w:rsidRDefault="00141521" w:rsidP="00141521">
      <w:pPr>
        <w:pStyle w:val="NoSpacing"/>
        <w:rPr>
          <w:rFonts w:cs="Times New Roman"/>
          <w:szCs w:val="24"/>
        </w:rPr>
      </w:pPr>
    </w:p>
    <w:p w14:paraId="30496F18" w14:textId="77777777" w:rsidR="00141521" w:rsidRDefault="00141521" w:rsidP="00141521">
      <w:pPr>
        <w:pStyle w:val="NoSpacing"/>
        <w:rPr>
          <w:rFonts w:cs="Times New Roman"/>
          <w:szCs w:val="24"/>
        </w:rPr>
      </w:pPr>
    </w:p>
    <w:p w14:paraId="0C37A771" w14:textId="77777777" w:rsidR="00141521" w:rsidRDefault="00141521" w:rsidP="001415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6DBB63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B829A" w14:textId="77777777" w:rsidR="00141521" w:rsidRDefault="00141521" w:rsidP="009139A6">
      <w:r>
        <w:separator/>
      </w:r>
    </w:p>
  </w:endnote>
  <w:endnote w:type="continuationSeparator" w:id="0">
    <w:p w14:paraId="3E0C73B1" w14:textId="77777777" w:rsidR="00141521" w:rsidRDefault="001415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8FE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D8D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2EA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46AE3" w14:textId="77777777" w:rsidR="00141521" w:rsidRDefault="00141521" w:rsidP="009139A6">
      <w:r>
        <w:separator/>
      </w:r>
    </w:p>
  </w:footnote>
  <w:footnote w:type="continuationSeparator" w:id="0">
    <w:p w14:paraId="35C9FE84" w14:textId="77777777" w:rsidR="00141521" w:rsidRDefault="001415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342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18B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BE0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1"/>
    <w:rsid w:val="000666E0"/>
    <w:rsid w:val="00141521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98A19"/>
  <w15:chartTrackingRefBased/>
  <w15:docId w15:val="{53DA97AB-D4ED-4B3A-9A9F-08D9BE38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2024-07-13T19:17:00Z</dcterms:created>
  <dcterms:modified xsi:type="dcterms:W3CDTF">2024-07-13T19:18:00Z</dcterms:modified>
</cp:coreProperties>
</file>