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1700A" w14:textId="77777777" w:rsidR="003B46F4" w:rsidRDefault="003B46F4" w:rsidP="003B46F4">
      <w:pPr>
        <w:pStyle w:val="NoSpacing"/>
      </w:pPr>
      <w:r>
        <w:rPr>
          <w:u w:val="single"/>
        </w:rPr>
        <w:t>John SARESON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14:paraId="1D43F10C" w14:textId="77777777" w:rsidR="003B46F4" w:rsidRDefault="003B46F4" w:rsidP="003B46F4">
      <w:pPr>
        <w:pStyle w:val="NoSpacing"/>
      </w:pPr>
      <w:r>
        <w:t>of Howden, East Riding of Yorkshire. Scholar.</w:t>
      </w:r>
    </w:p>
    <w:p w14:paraId="528322CA" w14:textId="77777777" w:rsidR="003B46F4" w:rsidRDefault="003B46F4" w:rsidP="003B46F4">
      <w:pPr>
        <w:pStyle w:val="NoSpacing"/>
      </w:pPr>
    </w:p>
    <w:p w14:paraId="0BDA7986" w14:textId="77777777" w:rsidR="003B46F4" w:rsidRDefault="003B46F4" w:rsidP="003B46F4">
      <w:pPr>
        <w:pStyle w:val="NoSpacing"/>
      </w:pPr>
    </w:p>
    <w:p w14:paraId="5774D0DC" w14:textId="77777777" w:rsidR="003B46F4" w:rsidRDefault="003B46F4" w:rsidP="003B46F4">
      <w:pPr>
        <w:pStyle w:val="NoSpacing"/>
      </w:pPr>
      <w:r>
        <w:t>16 Oct.1481</w:t>
      </w:r>
      <w:r>
        <w:tab/>
        <w:t>He was granted letters dimissory by Thomas Rotherham, Archbishop of</w:t>
      </w:r>
    </w:p>
    <w:p w14:paraId="377D7731" w14:textId="77777777" w:rsidR="003B46F4" w:rsidRDefault="003B46F4" w:rsidP="003B46F4">
      <w:pPr>
        <w:pStyle w:val="NoSpacing"/>
      </w:pPr>
      <w:r>
        <w:tab/>
      </w:r>
      <w:r>
        <w:tab/>
        <w:t>York.</w:t>
      </w:r>
    </w:p>
    <w:p w14:paraId="63526286" w14:textId="77777777" w:rsidR="003B46F4" w:rsidRDefault="003B46F4" w:rsidP="003B46F4">
      <w:pPr>
        <w:pStyle w:val="NoSpacing"/>
      </w:pPr>
      <w:r>
        <w:tab/>
      </w:r>
      <w:r>
        <w:tab/>
        <w:t>(“The Register of Thomas Rotherham, Archbishop of York 1480-1500</w:t>
      </w:r>
    </w:p>
    <w:p w14:paraId="6A9A92B5" w14:textId="77777777" w:rsidR="003B46F4" w:rsidRDefault="003B46F4" w:rsidP="003B46F4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p.9)</w:t>
      </w:r>
    </w:p>
    <w:p w14:paraId="46FB1666" w14:textId="77777777" w:rsidR="003B46F4" w:rsidRDefault="003B46F4" w:rsidP="003B46F4">
      <w:pPr>
        <w:pStyle w:val="NoSpacing"/>
      </w:pPr>
    </w:p>
    <w:p w14:paraId="29972F6E" w14:textId="77777777" w:rsidR="003B46F4" w:rsidRDefault="003B46F4" w:rsidP="003B46F4">
      <w:pPr>
        <w:pStyle w:val="NoSpacing"/>
      </w:pPr>
    </w:p>
    <w:p w14:paraId="280369C7" w14:textId="77777777" w:rsidR="003B46F4" w:rsidRDefault="003B46F4" w:rsidP="003B46F4">
      <w:pPr>
        <w:pStyle w:val="NoSpacing"/>
      </w:pPr>
      <w:r>
        <w:t>21 March 2019</w:t>
      </w:r>
    </w:p>
    <w:p w14:paraId="33919CFA" w14:textId="77777777" w:rsidR="006B2F86" w:rsidRPr="00E71FC3" w:rsidRDefault="003B46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5B3FB" w14:textId="77777777" w:rsidR="003B46F4" w:rsidRDefault="003B46F4" w:rsidP="00E71FC3">
      <w:pPr>
        <w:spacing w:after="0" w:line="240" w:lineRule="auto"/>
      </w:pPr>
      <w:r>
        <w:separator/>
      </w:r>
    </w:p>
  </w:endnote>
  <w:endnote w:type="continuationSeparator" w:id="0">
    <w:p w14:paraId="4E7998EC" w14:textId="77777777" w:rsidR="003B46F4" w:rsidRDefault="003B46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FA3D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FEFC5" w14:textId="77777777" w:rsidR="003B46F4" w:rsidRDefault="003B46F4" w:rsidP="00E71FC3">
      <w:pPr>
        <w:spacing w:after="0" w:line="240" w:lineRule="auto"/>
      </w:pPr>
      <w:r>
        <w:separator/>
      </w:r>
    </w:p>
  </w:footnote>
  <w:footnote w:type="continuationSeparator" w:id="0">
    <w:p w14:paraId="11628D86" w14:textId="77777777" w:rsidR="003B46F4" w:rsidRDefault="003B46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F4"/>
    <w:rsid w:val="001A7C09"/>
    <w:rsid w:val="003B46F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C12B5"/>
  <w15:chartTrackingRefBased/>
  <w15:docId w15:val="{BCB12102-966D-4FAB-AF2D-5A0A4C5B1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2019-03-26T19:14:00Z</dcterms:created>
  <dcterms:modified xsi:type="dcterms:W3CDTF">2019-03-26T19:14:00Z</dcterms:modified>
</cp:coreProperties>
</file>