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954E98" w14:textId="77777777" w:rsidR="00A90F85" w:rsidRDefault="00A90F85" w:rsidP="00A90F8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Alan SARES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0F4CD3F" w14:textId="77777777" w:rsidR="00A90F85" w:rsidRDefault="00A90F85" w:rsidP="00A90F8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Notary.</w:t>
      </w:r>
    </w:p>
    <w:p w14:paraId="2A72D449" w14:textId="77777777" w:rsidR="00A90F85" w:rsidRDefault="00A90F85" w:rsidP="00A90F8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46CBAA" w14:textId="77777777" w:rsidR="00A90F85" w:rsidRDefault="00A90F85" w:rsidP="00A90F8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FFF5C0" w14:textId="77777777" w:rsidR="00A90F85" w:rsidRDefault="00A90F85" w:rsidP="00A90F8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and Andrew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Harlewyn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as the executors of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Kyrkeby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36839B0C" w14:textId="77777777" w:rsidR="00A90F85" w:rsidRDefault="00A90F85" w:rsidP="00A90F8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Treasurer of Exeter Cathedral(q.v.), made a plaint of debt against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William</w:t>
      </w:r>
      <w:proofErr w:type="gramEnd"/>
    </w:p>
    <w:p w14:paraId="71DFDC18" w14:textId="77777777" w:rsidR="00A90F85" w:rsidRDefault="00A90F85" w:rsidP="00A90F8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Halyday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York, gentleman(q.v.).</w:t>
      </w:r>
    </w:p>
    <w:p w14:paraId="340B8286" w14:textId="77777777" w:rsidR="00A90F85" w:rsidRDefault="00A90F85" w:rsidP="00A90F8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89B279F" w14:textId="77777777" w:rsidR="00A90F85" w:rsidRDefault="00A90F85" w:rsidP="00A90F8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4BC98B" w14:textId="77777777" w:rsidR="00A90F85" w:rsidRDefault="00A90F85" w:rsidP="00A90F8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7F979C" w14:textId="77777777" w:rsidR="00A90F85" w:rsidRDefault="00A90F85" w:rsidP="00A90F8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31 May 2021</w:t>
      </w:r>
    </w:p>
    <w:p w14:paraId="6A3F7788" w14:textId="77777777" w:rsidR="00BA00AB" w:rsidRPr="00A90F85" w:rsidRDefault="00BA00AB" w:rsidP="00A90F85"/>
    <w:sectPr w:rsidR="00BA00AB" w:rsidRPr="00A90F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3FC04F" w14:textId="77777777" w:rsidR="00A90F85" w:rsidRDefault="00A90F85" w:rsidP="009139A6">
      <w:r>
        <w:separator/>
      </w:r>
    </w:p>
  </w:endnote>
  <w:endnote w:type="continuationSeparator" w:id="0">
    <w:p w14:paraId="16D09244" w14:textId="77777777" w:rsidR="00A90F85" w:rsidRDefault="00A90F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5F29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0EDEC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0BCE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D97FD7" w14:textId="77777777" w:rsidR="00A90F85" w:rsidRDefault="00A90F85" w:rsidP="009139A6">
      <w:r>
        <w:separator/>
      </w:r>
    </w:p>
  </w:footnote>
  <w:footnote w:type="continuationSeparator" w:id="0">
    <w:p w14:paraId="7B14D957" w14:textId="77777777" w:rsidR="00A90F85" w:rsidRDefault="00A90F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F44A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4B85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859B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F85"/>
    <w:rsid w:val="000666E0"/>
    <w:rsid w:val="002510B7"/>
    <w:rsid w:val="005C130B"/>
    <w:rsid w:val="00826F5C"/>
    <w:rsid w:val="009139A6"/>
    <w:rsid w:val="009448BB"/>
    <w:rsid w:val="00A3176C"/>
    <w:rsid w:val="00A90F85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528EB"/>
  <w15:chartTrackingRefBased/>
  <w15:docId w15:val="{54E6C5C7-93A2-47BF-B083-E9315F27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90F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2021-07-11T18:14:00Z</dcterms:created>
  <dcterms:modified xsi:type="dcterms:W3CDTF">2021-07-11T18:15:00Z</dcterms:modified>
</cp:coreProperties>
</file>