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61F7C" w14:textId="536762BC" w:rsidR="001E009D" w:rsidRDefault="001E009D" w:rsidP="001E009D">
      <w:pPr>
        <w:pStyle w:val="NoSpacing"/>
      </w:pPr>
      <w:r>
        <w:rPr>
          <w:u w:val="single"/>
        </w:rPr>
        <w:t>Robert SARE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86</w:t>
      </w:r>
      <w:r>
        <w:t>)</w:t>
      </w:r>
    </w:p>
    <w:p w14:paraId="56A2981C" w14:textId="262006BE" w:rsidR="001E009D" w:rsidRDefault="001E009D" w:rsidP="001E009D">
      <w:pPr>
        <w:pStyle w:val="NoSpacing"/>
      </w:pPr>
      <w:r>
        <w:t xml:space="preserve">of Canterbury. </w:t>
      </w:r>
      <w:r>
        <w:t>Tailor.</w:t>
      </w:r>
    </w:p>
    <w:p w14:paraId="36B24FA0" w14:textId="77777777" w:rsidR="001E009D" w:rsidRDefault="001E009D" w:rsidP="001E009D">
      <w:pPr>
        <w:pStyle w:val="NoSpacing"/>
      </w:pPr>
    </w:p>
    <w:p w14:paraId="71A584B7" w14:textId="77777777" w:rsidR="001E009D" w:rsidRDefault="001E009D" w:rsidP="001E009D">
      <w:pPr>
        <w:pStyle w:val="NoSpacing"/>
      </w:pPr>
    </w:p>
    <w:p w14:paraId="75E14747" w14:textId="2865762B" w:rsidR="001E009D" w:rsidRDefault="001E009D" w:rsidP="001E009D">
      <w:pPr>
        <w:pStyle w:val="NoSpacing"/>
      </w:pPr>
      <w:r>
        <w:tab/>
        <w:t>14</w:t>
      </w:r>
      <w:r>
        <w:t>8</w:t>
      </w:r>
      <w:bookmarkStart w:id="0" w:name="_GoBack"/>
      <w:bookmarkEnd w:id="0"/>
      <w:r>
        <w:t>6</w:t>
      </w:r>
      <w:r>
        <w:tab/>
        <w:t>He became a Freeman by redemption.   (Cowper p.299)</w:t>
      </w:r>
    </w:p>
    <w:p w14:paraId="5E787716" w14:textId="77777777" w:rsidR="001E009D" w:rsidRDefault="001E009D" w:rsidP="001E009D">
      <w:pPr>
        <w:pStyle w:val="NoSpacing"/>
      </w:pPr>
    </w:p>
    <w:p w14:paraId="4E7D706A" w14:textId="77777777" w:rsidR="001E009D" w:rsidRDefault="001E009D" w:rsidP="001E009D">
      <w:pPr>
        <w:pStyle w:val="NoSpacing"/>
      </w:pPr>
    </w:p>
    <w:p w14:paraId="3D4E8227" w14:textId="77777777" w:rsidR="001E009D" w:rsidRPr="00FE0A30" w:rsidRDefault="001E009D" w:rsidP="001E009D">
      <w:pPr>
        <w:pStyle w:val="NoSpacing"/>
      </w:pPr>
      <w:r>
        <w:t>5 September 2018</w:t>
      </w:r>
    </w:p>
    <w:p w14:paraId="293F1B98" w14:textId="2463EC8A" w:rsidR="006B2F86" w:rsidRPr="001E009D" w:rsidRDefault="001E009D" w:rsidP="00E71FC3">
      <w:pPr>
        <w:pStyle w:val="NoSpacing"/>
      </w:pPr>
    </w:p>
    <w:sectPr w:rsidR="006B2F86" w:rsidRPr="001E00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617FE" w14:textId="77777777" w:rsidR="001E009D" w:rsidRDefault="001E009D" w:rsidP="00E71FC3">
      <w:pPr>
        <w:spacing w:after="0" w:line="240" w:lineRule="auto"/>
      </w:pPr>
      <w:r>
        <w:separator/>
      </w:r>
    </w:p>
  </w:endnote>
  <w:endnote w:type="continuationSeparator" w:id="0">
    <w:p w14:paraId="60E3457F" w14:textId="77777777" w:rsidR="001E009D" w:rsidRDefault="001E00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8CA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26D6F" w14:textId="77777777" w:rsidR="001E009D" w:rsidRDefault="001E009D" w:rsidP="00E71FC3">
      <w:pPr>
        <w:spacing w:after="0" w:line="240" w:lineRule="auto"/>
      </w:pPr>
      <w:r>
        <w:separator/>
      </w:r>
    </w:p>
  </w:footnote>
  <w:footnote w:type="continuationSeparator" w:id="0">
    <w:p w14:paraId="32535DBD" w14:textId="77777777" w:rsidR="001E009D" w:rsidRDefault="001E00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09D"/>
    <w:rsid w:val="001A7C09"/>
    <w:rsid w:val="001E00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E9EF"/>
  <w15:chartTrackingRefBased/>
  <w15:docId w15:val="{C31DC398-3D76-4605-9F25-2DF25898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2018-09-05T18:51:00Z</dcterms:created>
  <dcterms:modified xsi:type="dcterms:W3CDTF">2018-09-05T18:52:00Z</dcterms:modified>
</cp:coreProperties>
</file>