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1123" w:rsidRDefault="004A1123" w:rsidP="004A11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SARE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(fl.1420)</w:t>
      </w:r>
    </w:p>
    <w:p w:rsidR="004A1123" w:rsidRDefault="004A1123" w:rsidP="004A11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Wormshill.</w:t>
      </w:r>
      <w:bookmarkStart w:id="0" w:name="_GoBack"/>
      <w:bookmarkEnd w:id="0"/>
    </w:p>
    <w:p w:rsidR="004A1123" w:rsidRDefault="004A1123" w:rsidP="004A11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A1123" w:rsidRDefault="004A1123" w:rsidP="004A11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A1123" w:rsidRDefault="004A1123" w:rsidP="004A11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Apr.1420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Lenham, Kent,</w:t>
      </w:r>
    </w:p>
    <w:p w:rsidR="004A1123" w:rsidRDefault="004A1123" w:rsidP="004A11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 of the late John Dygge(q.v.).</w:t>
      </w:r>
    </w:p>
    <w:p w:rsidR="004A1123" w:rsidRDefault="004A1123" w:rsidP="004A11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21-385)</w:t>
      </w:r>
    </w:p>
    <w:p w:rsidR="004A1123" w:rsidRDefault="004A1123" w:rsidP="004A11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A1123" w:rsidRDefault="004A1123" w:rsidP="004A11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A1123" w:rsidRPr="007E4252" w:rsidRDefault="004A1123" w:rsidP="004A11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April 2016</w:t>
      </w:r>
    </w:p>
    <w:p w:rsidR="006B2F86" w:rsidRPr="004A1123" w:rsidRDefault="004A112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4A112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1123" w:rsidRDefault="004A1123" w:rsidP="00E71FC3">
      <w:pPr>
        <w:spacing w:after="0" w:line="240" w:lineRule="auto"/>
      </w:pPr>
      <w:r>
        <w:separator/>
      </w:r>
    </w:p>
  </w:endnote>
  <w:endnote w:type="continuationSeparator" w:id="0">
    <w:p w:rsidR="004A1123" w:rsidRDefault="004A112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1123" w:rsidRDefault="004A1123" w:rsidP="00E71FC3">
      <w:pPr>
        <w:spacing w:after="0" w:line="240" w:lineRule="auto"/>
      </w:pPr>
      <w:r>
        <w:separator/>
      </w:r>
    </w:p>
  </w:footnote>
  <w:footnote w:type="continuationSeparator" w:id="0">
    <w:p w:rsidR="004A1123" w:rsidRDefault="004A112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123"/>
    <w:rsid w:val="004A112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03A05"/>
  <w15:chartTrackingRefBased/>
  <w15:docId w15:val="{5295CE12-8294-444F-BCCC-C11073DA0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2016-04-30T21:10:00Z</dcterms:created>
  <dcterms:modified xsi:type="dcterms:W3CDTF">2016-04-30T21:12:00Z</dcterms:modified>
</cp:coreProperties>
</file>