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C15" w:rsidRDefault="00EB3C15" w:rsidP="00EB3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SARE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EB3C15" w:rsidRDefault="00EB3C15" w:rsidP="00EB3C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C15" w:rsidRDefault="00EB3C15" w:rsidP="00EB3C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C15" w:rsidRDefault="00EB3C15" w:rsidP="00EB3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Edlesborough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B3C15" w:rsidRDefault="00EB3C15" w:rsidP="00EB3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Buckinghamshire, 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Rufford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B3C15" w:rsidRDefault="00EB3C15" w:rsidP="00EB3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E63B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25-366)</w:t>
      </w:r>
    </w:p>
    <w:p w:rsidR="00EB3C15" w:rsidRDefault="00EB3C15" w:rsidP="00EB3C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C15" w:rsidRDefault="00EB3C15" w:rsidP="00EB3C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B3C15" w:rsidRDefault="00EB3C15" w:rsidP="00EB3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2015</w:t>
      </w:r>
      <w:bookmarkStart w:id="0" w:name="_GoBack"/>
      <w:bookmarkEnd w:id="0"/>
    </w:p>
    <w:sectPr w:rsidR="00DD5B8A" w:rsidRPr="00EB3C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C15" w:rsidRDefault="00EB3C15" w:rsidP="00564E3C">
      <w:pPr>
        <w:spacing w:after="0" w:line="240" w:lineRule="auto"/>
      </w:pPr>
      <w:r>
        <w:separator/>
      </w:r>
    </w:p>
  </w:endnote>
  <w:endnote w:type="continuationSeparator" w:id="0">
    <w:p w:rsidR="00EB3C15" w:rsidRDefault="00EB3C1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3C15">
      <w:rPr>
        <w:rFonts w:ascii="Times New Roman" w:hAnsi="Times New Roman" w:cs="Times New Roman"/>
        <w:noProof/>
        <w:sz w:val="24"/>
        <w:szCs w:val="24"/>
      </w:rPr>
      <w:t>21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C15" w:rsidRDefault="00EB3C15" w:rsidP="00564E3C">
      <w:pPr>
        <w:spacing w:after="0" w:line="240" w:lineRule="auto"/>
      </w:pPr>
      <w:r>
        <w:separator/>
      </w:r>
    </w:p>
  </w:footnote>
  <w:footnote w:type="continuationSeparator" w:id="0">
    <w:p w:rsidR="00EB3C15" w:rsidRDefault="00EB3C1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15"/>
    <w:rsid w:val="00372DC6"/>
    <w:rsid w:val="00564E3C"/>
    <w:rsid w:val="0064591D"/>
    <w:rsid w:val="00DD5B8A"/>
    <w:rsid w:val="00EB3C15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2A32D"/>
  <w15:chartTrackingRefBased/>
  <w15:docId w15:val="{DBB3A7D6-B72C-49AA-87FD-1B5A2FB5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B3C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2015-10-21T22:03:00Z</dcterms:created>
  <dcterms:modified xsi:type="dcterms:W3CDTF">2015-10-21T22:04:00Z</dcterms:modified>
</cp:coreProperties>
</file>