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CAC5C" w14:textId="18A6754A" w:rsidR="006B2F86" w:rsidRDefault="007C4234" w:rsidP="00E71FC3">
      <w:pPr>
        <w:pStyle w:val="NoSpacing"/>
      </w:pPr>
      <w:proofErr w:type="spellStart"/>
      <w:r>
        <w:rPr>
          <w:u w:val="single"/>
        </w:rPr>
        <w:t>Jenyn</w:t>
      </w:r>
      <w:proofErr w:type="spellEnd"/>
      <w:r>
        <w:rPr>
          <w:u w:val="single"/>
        </w:rPr>
        <w:t xml:space="preserve"> SARE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14:paraId="44EE5805" w14:textId="1CEAA3BB" w:rsidR="007C4234" w:rsidRDefault="007C4234" w:rsidP="00E71FC3">
      <w:pPr>
        <w:pStyle w:val="NoSpacing"/>
      </w:pPr>
      <w:r>
        <w:t>of London. Tailor.</w:t>
      </w:r>
    </w:p>
    <w:p w14:paraId="70980A8C" w14:textId="13D994B6" w:rsidR="007C4234" w:rsidRDefault="007C4234" w:rsidP="00E71FC3">
      <w:pPr>
        <w:pStyle w:val="NoSpacing"/>
      </w:pPr>
    </w:p>
    <w:p w14:paraId="1D2ABEF2" w14:textId="0BEBFF91" w:rsidR="007C4234" w:rsidRDefault="007C4234" w:rsidP="00E71FC3">
      <w:pPr>
        <w:pStyle w:val="NoSpacing"/>
      </w:pPr>
    </w:p>
    <w:p w14:paraId="77B8133F" w14:textId="66A61B5F" w:rsidR="007C4234" w:rsidRDefault="007C4234" w:rsidP="00E71FC3">
      <w:pPr>
        <w:pStyle w:val="NoSpacing"/>
      </w:pPr>
      <w:r>
        <w:tab/>
        <w:t>1483</w:t>
      </w:r>
      <w:r>
        <w:tab/>
        <w:t>He worked in the Great Wardrobe for 2¼ days.   (Coronation p.391)</w:t>
      </w:r>
    </w:p>
    <w:p w14:paraId="0D74EF05" w14:textId="5A024EAF" w:rsidR="007C4234" w:rsidRDefault="007C4234" w:rsidP="00E71FC3">
      <w:pPr>
        <w:pStyle w:val="NoSpacing"/>
      </w:pPr>
    </w:p>
    <w:p w14:paraId="25916E6F" w14:textId="57467084" w:rsidR="007C4234" w:rsidRDefault="007C4234" w:rsidP="00E71FC3">
      <w:pPr>
        <w:pStyle w:val="NoSpacing"/>
      </w:pPr>
    </w:p>
    <w:p w14:paraId="445749C6" w14:textId="7AB8A634" w:rsidR="007C4234" w:rsidRPr="007C4234" w:rsidRDefault="007C4234" w:rsidP="00E71FC3">
      <w:pPr>
        <w:pStyle w:val="NoSpacing"/>
      </w:pPr>
      <w:r>
        <w:t>3 June 2018</w:t>
      </w:r>
      <w:bookmarkStart w:id="0" w:name="_GoBack"/>
      <w:bookmarkEnd w:id="0"/>
    </w:p>
    <w:sectPr w:rsidR="007C4234" w:rsidRPr="007C42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93D61" w14:textId="77777777" w:rsidR="007C4234" w:rsidRDefault="007C4234" w:rsidP="00E71FC3">
      <w:pPr>
        <w:spacing w:after="0" w:line="240" w:lineRule="auto"/>
      </w:pPr>
      <w:r>
        <w:separator/>
      </w:r>
    </w:p>
  </w:endnote>
  <w:endnote w:type="continuationSeparator" w:id="0">
    <w:p w14:paraId="748F9523" w14:textId="77777777" w:rsidR="007C4234" w:rsidRDefault="007C42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93D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813DC" w14:textId="77777777" w:rsidR="007C4234" w:rsidRDefault="007C4234" w:rsidP="00E71FC3">
      <w:pPr>
        <w:spacing w:after="0" w:line="240" w:lineRule="auto"/>
      </w:pPr>
      <w:r>
        <w:separator/>
      </w:r>
    </w:p>
  </w:footnote>
  <w:footnote w:type="continuationSeparator" w:id="0">
    <w:p w14:paraId="5F0CAC8B" w14:textId="77777777" w:rsidR="007C4234" w:rsidRDefault="007C42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34"/>
    <w:rsid w:val="001A7C09"/>
    <w:rsid w:val="00577BD5"/>
    <w:rsid w:val="00656CBA"/>
    <w:rsid w:val="006A1F77"/>
    <w:rsid w:val="00733BE7"/>
    <w:rsid w:val="007C423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D835"/>
  <w15:chartTrackingRefBased/>
  <w15:docId w15:val="{6E45394B-A99D-4705-9CC7-CCE9314E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2018-06-03T21:32:00Z</dcterms:created>
  <dcterms:modified xsi:type="dcterms:W3CDTF">2018-06-03T21:34:00Z</dcterms:modified>
</cp:coreProperties>
</file>