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559C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de SAPURTON</w:t>
      </w:r>
      <w:r>
        <w:rPr>
          <w:rFonts w:ascii="Times New Roman" w:hAnsi="Times New Roman" w:cs="Times New Roman"/>
          <w:sz w:val="24"/>
          <w:szCs w:val="24"/>
        </w:rPr>
        <w:t xml:space="preserve">       (d.ca.1412)</w:t>
      </w:r>
    </w:p>
    <w:p w14:paraId="567D1391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7648FF9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7F40553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Feb.1412</w:t>
      </w:r>
      <w:r>
        <w:rPr>
          <w:rFonts w:ascii="Times New Roman" w:hAnsi="Times New Roman" w:cs="Times New Roman"/>
          <w:sz w:val="24"/>
          <w:szCs w:val="24"/>
        </w:rPr>
        <w:tab/>
        <w:t>The Escheator of London was ordered to take his lands into the King’s hands</w:t>
      </w:r>
    </w:p>
    <w:p w14:paraId="377CE7AB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had recently died.</w:t>
      </w:r>
    </w:p>
    <w:p w14:paraId="4DD04C88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B14ED33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CDC97AA" w14:textId="77777777" w:rsidR="00A473F6" w:rsidRDefault="00A473F6" w:rsidP="00A473F6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January 2024</w:t>
      </w:r>
    </w:p>
    <w:p w14:paraId="276F690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F624F" w14:textId="77777777" w:rsidR="00A473F6" w:rsidRDefault="00A473F6" w:rsidP="00086E2C">
      <w:r>
        <w:separator/>
      </w:r>
    </w:p>
  </w:endnote>
  <w:endnote w:type="continuationSeparator" w:id="0">
    <w:p w14:paraId="40BB8B4D" w14:textId="77777777" w:rsidR="00A473F6" w:rsidRDefault="00A473F6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3C97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CB1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D6E0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27DB1" w14:textId="77777777" w:rsidR="00A473F6" w:rsidRDefault="00A473F6" w:rsidP="00086E2C">
      <w:r>
        <w:separator/>
      </w:r>
    </w:p>
  </w:footnote>
  <w:footnote w:type="continuationSeparator" w:id="0">
    <w:p w14:paraId="6A8474F4" w14:textId="77777777" w:rsidR="00A473F6" w:rsidRDefault="00A473F6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039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0883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E25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3F6"/>
    <w:rsid w:val="00086E2C"/>
    <w:rsid w:val="000A2E7A"/>
    <w:rsid w:val="002244B7"/>
    <w:rsid w:val="00314D94"/>
    <w:rsid w:val="00617568"/>
    <w:rsid w:val="006E68FA"/>
    <w:rsid w:val="00A473F6"/>
    <w:rsid w:val="00E407F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D687"/>
  <w15:chartTrackingRefBased/>
  <w15:docId w15:val="{099314B8-6390-49AC-B4E3-A5AA36AA1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3F6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145</Characters>
  <Application>Microsoft Office Word</Application>
  <DocSecurity>0</DocSecurity>
  <Lines>6</Lines>
  <Paragraphs>4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2025-10-30T00:03:00Z</dcterms:created>
  <dcterms:modified xsi:type="dcterms:W3CDTF">2025-10-30T00:03:00Z</dcterms:modified>
</cp:coreProperties>
</file>